
<file path=[Content_Types].xml><?xml version="1.0" encoding="utf-8"?>
<Types xmlns="http://schemas.openxmlformats.org/package/2006/content-types">
  <Default Extension="gif" ContentType="image/gif"/>
  <Default Extension="gif&amp;ehk=fKMM5UlZb25HvKR7" ContentType="image/gif"/>
  <Default Extension="gif&amp;ehk=yroda1Hn4W2smzBKHm5PuA&amp;r=0&amp;pid=OfficeInsert" ContentType="image/gif"/>
  <Default Extension="jpeg" ContentType="image/jpeg"/>
  <Default Extension="jpg" ContentType="image/jpeg"/>
  <Default Extension="jpg&amp;ehk=" ContentType="image/jpeg"/>
  <Default Extension="jpg&amp;ehk=1uAr5qIeV2NV87E15PtMAQ&amp;r=0&amp;pid=OfficeInsert" ContentType="image/jpeg"/>
  <Default Extension="jpg&amp;ehk=qG2EisY5du0Xj4Dh12kIWQ&amp;r=0&amp;pid=OfficeInsert" ContentType="image/jpeg"/>
  <Default Extension="png" ContentType="image/png"/>
  <Default Extension="png&amp;ehk=2z61OQdnhBxCu587Sv" ContentType="image/png"/>
  <Default Extension="png&amp;ehk=HJve" ContentType="image/png"/>
  <Default Extension="png&amp;ehk=RaA7eQR68BrM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BC93C" w14:textId="07876CB1" w:rsidR="004F0D09" w:rsidRDefault="00B64F7E">
      <w:pPr>
        <w:pStyle w:val="NoSpacing"/>
      </w:pPr>
      <w:r w:rsidRPr="00A45866">
        <w:rPr>
          <w:b/>
          <w:noProof/>
          <w:sz w:val="20"/>
          <w:szCs w:val="20"/>
        </w:rPr>
        <w:drawing>
          <wp:anchor distT="0" distB="0" distL="114300" distR="114300" simplePos="0" relativeHeight="251779072" behindDoc="1" locked="0" layoutInCell="1" allowOverlap="1" wp14:anchorId="0ECE50E5" wp14:editId="7D4AC951">
            <wp:simplePos x="0" y="0"/>
            <wp:positionH relativeFrom="column">
              <wp:posOffset>10890885</wp:posOffset>
            </wp:positionH>
            <wp:positionV relativeFrom="paragraph">
              <wp:posOffset>3871110</wp:posOffset>
            </wp:positionV>
            <wp:extent cx="637573" cy="854109"/>
            <wp:effectExtent l="95250" t="95250" r="143510" b="7937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161">
                      <a:off x="0" y="0"/>
                      <a:ext cx="637573" cy="85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3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66D878" wp14:editId="49941CEA">
                <wp:simplePos x="0" y="0"/>
                <wp:positionH relativeFrom="column">
                  <wp:posOffset>5521848</wp:posOffset>
                </wp:positionH>
                <wp:positionV relativeFrom="paragraph">
                  <wp:posOffset>72465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3B5A29" w14:textId="0C4783B6" w:rsidR="006D7932" w:rsidRPr="006D7932" w:rsidRDefault="006D7932" w:rsidP="006D7932">
                            <w:pPr>
                              <w:jc w:val="center"/>
                              <w:rPr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932">
                              <w:rPr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6D87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4.8pt;margin-top:5.7pt;width:2in;height:2in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" filled="f" stroked="f">
                <v:textbox style="mso-fit-shape-to-text:t">
                  <w:txbxContent>
                    <w:p w14:paraId="443B5A29" w14:textId="0C4783B6" w:rsidR="006D7932" w:rsidRPr="006D7932" w:rsidRDefault="006D7932" w:rsidP="006D7932">
                      <w:pPr>
                        <w:jc w:val="center"/>
                        <w:rPr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932">
                        <w:rPr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HAPPY HOLIDAYS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4896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8441"/>
        <w:gridCol w:w="6590"/>
      </w:tblGrid>
      <w:tr w:rsidR="004F0D09" w14:paraId="74ABDFE4" w14:textId="77777777" w:rsidTr="003F5885">
        <w:trPr>
          <w:trHeight w:val="1001"/>
        </w:trPr>
        <w:tc>
          <w:tcPr>
            <w:tcW w:w="8440" w:type="dxa"/>
            <w:vAlign w:val="bottom"/>
          </w:tcPr>
          <w:p w14:paraId="5B33D045" w14:textId="79469356" w:rsidR="004F0D09" w:rsidRDefault="00FF6F80">
            <w:pPr>
              <w:pStyle w:val="Month"/>
            </w:pPr>
            <w:r>
              <w:t xml:space="preserve"> </w:t>
            </w:r>
            <w:r w:rsidR="004F0D09">
              <w:fldChar w:fldCharType="begin"/>
            </w:r>
            <w:r w:rsidR="004F0D09">
              <w:instrText xml:space="preserve"> DOCVARIABLE  MonthStart \@ MMMM \* MERGEFORMAT </w:instrText>
            </w:r>
            <w:r w:rsidR="004F0D09">
              <w:fldChar w:fldCharType="separate"/>
            </w:r>
            <w:r w:rsidR="004F0D09">
              <w:t>December</w:t>
            </w:r>
            <w:r w:rsidR="004F0D09">
              <w:fldChar w:fldCharType="end"/>
            </w:r>
            <w:r w:rsidR="00B64F7E">
              <w:t xml:space="preserve"> </w:t>
            </w:r>
            <w:r w:rsidR="004F0D09">
              <w:t xml:space="preserve"> 20</w:t>
            </w:r>
            <w:r w:rsidR="00583EFF">
              <w:t>1</w:t>
            </w:r>
            <w:r w:rsidR="006116BD">
              <w:t>9</w:t>
            </w:r>
          </w:p>
        </w:tc>
        <w:tc>
          <w:tcPr>
            <w:tcW w:w="6590" w:type="dxa"/>
            <w:shd w:val="clear" w:color="auto" w:fill="92D050"/>
            <w:vAlign w:val="bottom"/>
          </w:tcPr>
          <w:p w14:paraId="6DC9E039" w14:textId="52D1873A" w:rsidR="004F0D09" w:rsidRDefault="00FF6F80" w:rsidP="00232E20">
            <w:pPr>
              <w:jc w:val="center"/>
            </w:pPr>
            <w:r>
              <w:rPr>
                <w:noProof/>
              </w:rPr>
              <w:t xml:space="preserve">                                                                                    </w:t>
            </w:r>
          </w:p>
        </w:tc>
      </w:tr>
    </w:tbl>
    <w:tbl>
      <w:tblPr>
        <w:tblStyle w:val="TableCalendar"/>
        <w:tblW w:w="4782" w:type="pct"/>
        <w:tblInd w:w="355" w:type="dxa"/>
        <w:tblLook w:val="0420" w:firstRow="1" w:lastRow="0" w:firstColumn="0" w:lastColumn="0" w:noHBand="0" w:noVBand="1"/>
        <w:tblCaption w:val="Layout table"/>
      </w:tblPr>
      <w:tblGrid>
        <w:gridCol w:w="1620"/>
        <w:gridCol w:w="2482"/>
        <w:gridCol w:w="2311"/>
        <w:gridCol w:w="2392"/>
        <w:gridCol w:w="1839"/>
        <w:gridCol w:w="1846"/>
        <w:gridCol w:w="2181"/>
      </w:tblGrid>
      <w:tr w:rsidR="009615D6" w14:paraId="323C9C4A" w14:textId="77777777" w:rsidTr="00E01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595959" w:themeColor="text1" w:themeTint="A6"/>
            </w:tcBorders>
          </w:tcPr>
          <w:p w14:paraId="00B93155" w14:textId="77777777" w:rsidR="004F0D09" w:rsidRDefault="004F0D09">
            <w:pPr>
              <w:pStyle w:val="Days"/>
            </w:pPr>
            <w:r>
              <w:t>Sunday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595959" w:themeColor="text1" w:themeTint="A6"/>
            </w:tcBorders>
          </w:tcPr>
          <w:p w14:paraId="5BA634F6" w14:textId="2F862D45" w:rsidR="004F0D09" w:rsidRDefault="004F0D09">
            <w:pPr>
              <w:pStyle w:val="Days"/>
            </w:pPr>
            <w: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595959" w:themeColor="text1" w:themeTint="A6"/>
            </w:tcBorders>
          </w:tcPr>
          <w:p w14:paraId="124AAC38" w14:textId="09B16437" w:rsidR="004F0D09" w:rsidRDefault="006116BD">
            <w:pPr>
              <w:pStyle w:val="Days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4B597E31" wp14:editId="1E93523A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-785495</wp:posOffset>
                  </wp:positionV>
                  <wp:extent cx="1211394" cy="1866506"/>
                  <wp:effectExtent l="0" t="0" r="8255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08" cy="18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D09">
              <w:t>Tuesday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595959" w:themeColor="text1" w:themeTint="A6"/>
            </w:tcBorders>
          </w:tcPr>
          <w:p w14:paraId="55BDA008" w14:textId="5640A972" w:rsidR="004F0D09" w:rsidRDefault="004F0D09">
            <w:pPr>
              <w:pStyle w:val="Days"/>
            </w:pPr>
            <w:r>
              <w:t>Wednesday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595959" w:themeColor="text1" w:themeTint="A6"/>
            </w:tcBorders>
          </w:tcPr>
          <w:p w14:paraId="66B13BE1" w14:textId="7257EFF4" w:rsidR="004F0D09" w:rsidRDefault="004F0D09">
            <w:pPr>
              <w:pStyle w:val="Days"/>
            </w:pPr>
            <w:r>
              <w:t>Thursday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4" w:space="0" w:color="595959" w:themeColor="text1" w:themeTint="A6"/>
            </w:tcBorders>
          </w:tcPr>
          <w:p w14:paraId="385312EF" w14:textId="7E4B7ECC" w:rsidR="004F0D09" w:rsidRDefault="004F0D09">
            <w:pPr>
              <w:pStyle w:val="Days"/>
            </w:pPr>
            <w:r>
              <w:t>Friday</w:t>
            </w:r>
          </w:p>
        </w:tc>
        <w:tc>
          <w:tcPr>
            <w:tcW w:w="2181" w:type="dxa"/>
            <w:tcBorders>
              <w:top w:val="single" w:sz="4" w:space="0" w:color="auto"/>
              <w:bottom w:val="single" w:sz="4" w:space="0" w:color="595959" w:themeColor="text1" w:themeTint="A6"/>
              <w:right w:val="single" w:sz="4" w:space="0" w:color="auto"/>
            </w:tcBorders>
          </w:tcPr>
          <w:p w14:paraId="660A3FC0" w14:textId="77777777" w:rsidR="004F0D09" w:rsidRDefault="004F0D09">
            <w:pPr>
              <w:pStyle w:val="Days"/>
            </w:pPr>
            <w:r>
              <w:t>Saturday</w:t>
            </w:r>
          </w:p>
        </w:tc>
      </w:tr>
      <w:tr w:rsidR="009615D6" w14:paraId="683F320B" w14:textId="77777777" w:rsidTr="00E01FE4">
        <w:trPr>
          <w:trHeight w:val="291"/>
        </w:trPr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auto"/>
              <w:bottom w:val="nil"/>
            </w:tcBorders>
            <w:shd w:val="clear" w:color="auto" w:fill="00B050"/>
          </w:tcPr>
          <w:p w14:paraId="5A44A02B" w14:textId="64A152D6" w:rsidR="004F0D09" w:rsidRDefault="004F0D0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4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00B050"/>
          </w:tcPr>
          <w:p w14:paraId="15C170EF" w14:textId="5E0210D4" w:rsidR="004F0D09" w:rsidRPr="00EF00AB" w:rsidRDefault="00EF00AB" w:rsidP="00EF00AB">
            <w:pPr>
              <w:pStyle w:val="Dates"/>
              <w:jc w:val="center"/>
              <w:rPr>
                <w:b/>
                <w:bCs/>
              </w:rPr>
            </w:pPr>
            <w:proofErr w:type="spellStart"/>
            <w:r w:rsidRPr="00EF00AB">
              <w:rPr>
                <w:b/>
                <w:bCs/>
              </w:rPr>
              <w:t>Tumblin</w:t>
            </w:r>
            <w:proofErr w:type="spellEnd"/>
            <w:r w:rsidRPr="00EF00AB">
              <w:rPr>
                <w:b/>
                <w:bCs/>
              </w:rPr>
              <w:t xml:space="preserve"> Tots Mondays      </w:t>
            </w:r>
            <w:r w:rsidR="004F0D09" w:rsidRPr="00EF00AB">
              <w:rPr>
                <w:b/>
                <w:bCs/>
              </w:rPr>
              <w:fldChar w:fldCharType="begin"/>
            </w:r>
            <w:r w:rsidR="004F0D09" w:rsidRPr="00EF00AB">
              <w:rPr>
                <w:b/>
                <w:bCs/>
              </w:rPr>
              <w:instrText xml:space="preserve"> IF </w:instrText>
            </w:r>
            <w:r w:rsidR="004F0D09" w:rsidRPr="00EF00AB">
              <w:rPr>
                <w:b/>
                <w:bCs/>
              </w:rPr>
              <w:fldChar w:fldCharType="begin"/>
            </w:r>
            <w:r w:rsidR="004F0D09" w:rsidRPr="00EF00AB">
              <w:rPr>
                <w:b/>
                <w:bCs/>
              </w:rPr>
              <w:instrText xml:space="preserve"> DocVariable MonthStart \@ dddd </w:instrText>
            </w:r>
            <w:r w:rsidR="004F0D09" w:rsidRPr="00EF00AB">
              <w:rPr>
                <w:b/>
                <w:bCs/>
              </w:rPr>
              <w:fldChar w:fldCharType="separate"/>
            </w:r>
            <w:r w:rsidR="004F0D09" w:rsidRPr="00EF00AB">
              <w:rPr>
                <w:b/>
                <w:bCs/>
              </w:rPr>
              <w:instrText>Friday</w:instrText>
            </w:r>
            <w:r w:rsidR="004F0D09" w:rsidRPr="00EF00AB">
              <w:rPr>
                <w:b/>
                <w:bCs/>
              </w:rPr>
              <w:fldChar w:fldCharType="end"/>
            </w:r>
            <w:r w:rsidR="004F0D09" w:rsidRPr="00EF00AB">
              <w:rPr>
                <w:b/>
                <w:bCs/>
              </w:rPr>
              <w:instrText xml:space="preserve"> = "Monday" 1 </w:instrText>
            </w:r>
            <w:r w:rsidR="004F0D09" w:rsidRPr="00EF00AB">
              <w:rPr>
                <w:b/>
                <w:bCs/>
              </w:rPr>
              <w:fldChar w:fldCharType="begin"/>
            </w:r>
            <w:r w:rsidR="004F0D09" w:rsidRPr="00EF00AB">
              <w:rPr>
                <w:b/>
                <w:bCs/>
              </w:rPr>
              <w:instrText xml:space="preserve"> IF </w:instrText>
            </w:r>
            <w:r w:rsidR="004F0D09" w:rsidRPr="00EF00AB">
              <w:rPr>
                <w:b/>
                <w:bCs/>
              </w:rPr>
              <w:fldChar w:fldCharType="begin"/>
            </w:r>
            <w:r w:rsidR="004F0D09" w:rsidRPr="00EF00AB">
              <w:rPr>
                <w:b/>
                <w:bCs/>
              </w:rPr>
              <w:instrText xml:space="preserve"> =A2 </w:instrText>
            </w:r>
            <w:r w:rsidR="004F0D09" w:rsidRPr="00EF00AB">
              <w:rPr>
                <w:b/>
                <w:bCs/>
              </w:rPr>
              <w:fldChar w:fldCharType="separate"/>
            </w:r>
            <w:r w:rsidR="004F0D09" w:rsidRPr="00EF00AB">
              <w:rPr>
                <w:b/>
                <w:bCs/>
                <w:noProof/>
              </w:rPr>
              <w:instrText>0</w:instrText>
            </w:r>
            <w:r w:rsidR="004F0D09" w:rsidRPr="00EF00AB">
              <w:rPr>
                <w:b/>
                <w:bCs/>
              </w:rPr>
              <w:fldChar w:fldCharType="end"/>
            </w:r>
            <w:r w:rsidR="004F0D09" w:rsidRPr="00EF00AB">
              <w:rPr>
                <w:b/>
                <w:bCs/>
              </w:rPr>
              <w:instrText xml:space="preserve"> &lt;&gt; 0 </w:instrText>
            </w:r>
            <w:r w:rsidR="004F0D09" w:rsidRPr="00EF00AB">
              <w:rPr>
                <w:b/>
                <w:bCs/>
              </w:rPr>
              <w:fldChar w:fldCharType="begin"/>
            </w:r>
            <w:r w:rsidR="004F0D09" w:rsidRPr="00EF00AB">
              <w:rPr>
                <w:b/>
                <w:bCs/>
              </w:rPr>
              <w:instrText xml:space="preserve"> =A2+1 </w:instrText>
            </w:r>
            <w:r w:rsidR="004F0D09" w:rsidRPr="00EF00AB">
              <w:rPr>
                <w:b/>
                <w:bCs/>
              </w:rPr>
              <w:fldChar w:fldCharType="separate"/>
            </w:r>
            <w:r w:rsidR="004F0D09" w:rsidRPr="00EF00AB">
              <w:rPr>
                <w:b/>
                <w:bCs/>
                <w:noProof/>
              </w:rPr>
              <w:instrText>2</w:instrText>
            </w:r>
            <w:r w:rsidR="004F0D09" w:rsidRPr="00EF00AB">
              <w:rPr>
                <w:b/>
                <w:bCs/>
              </w:rPr>
              <w:fldChar w:fldCharType="end"/>
            </w:r>
            <w:r w:rsidR="004F0D09" w:rsidRPr="00EF00AB">
              <w:rPr>
                <w:b/>
                <w:bCs/>
              </w:rPr>
              <w:instrText xml:space="preserve"> "" </w:instrText>
            </w:r>
            <w:r w:rsidR="004F0D09" w:rsidRPr="00EF00AB">
              <w:rPr>
                <w:b/>
                <w:bCs/>
              </w:rPr>
              <w:fldChar w:fldCharType="end"/>
            </w:r>
            <w:r w:rsidR="004F0D09" w:rsidRPr="00EF00AB">
              <w:rPr>
                <w:b/>
                <w:bCs/>
              </w:rPr>
              <w:fldChar w:fldCharType="end"/>
            </w:r>
          </w:p>
        </w:tc>
        <w:tc>
          <w:tcPr>
            <w:tcW w:w="23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00B050"/>
          </w:tcPr>
          <w:p w14:paraId="39163619" w14:textId="0C07CD96" w:rsidR="004F0D09" w:rsidRDefault="004F0D0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392" w:type="dxa"/>
            <w:tcBorders>
              <w:top w:val="single" w:sz="4" w:space="0" w:color="595959" w:themeColor="text1" w:themeTint="A6"/>
              <w:bottom w:val="nil"/>
            </w:tcBorders>
            <w:shd w:val="clear" w:color="auto" w:fill="00B050"/>
          </w:tcPr>
          <w:p w14:paraId="24263C8B" w14:textId="58DA7202" w:rsidR="004F0D09" w:rsidRDefault="004F0D09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00B050"/>
          </w:tcPr>
          <w:p w14:paraId="69ED63B4" w14:textId="2E191A56" w:rsidR="004F0D09" w:rsidRDefault="004F0D09" w:rsidP="003D21B2">
            <w:pPr>
              <w:pStyle w:val="Dates"/>
              <w:jc w:val="center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84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316EDF8" w14:textId="70EBFFEC" w:rsidR="004F0D09" w:rsidRPr="003D21B2" w:rsidRDefault="003D21B2">
            <w:pPr>
              <w:pStyle w:val="Dates"/>
              <w:rPr>
                <w:b/>
                <w:bCs/>
              </w:rPr>
            </w:pPr>
            <w:r w:rsidRPr="003D21B2">
              <w:rPr>
                <w:b/>
                <w:bCs/>
                <w:color w:val="auto"/>
              </w:rPr>
              <w:t xml:space="preserve">Soccer Shot Friday </w:t>
            </w:r>
          </w:p>
        </w:tc>
        <w:tc>
          <w:tcPr>
            <w:tcW w:w="2181" w:type="dxa"/>
            <w:tcBorders>
              <w:top w:val="single" w:sz="4" w:space="0" w:color="595959" w:themeColor="text1" w:themeTint="A6"/>
              <w:bottom w:val="nil"/>
              <w:right w:val="single" w:sz="4" w:space="0" w:color="auto"/>
            </w:tcBorders>
            <w:shd w:val="clear" w:color="auto" w:fill="auto"/>
          </w:tcPr>
          <w:p w14:paraId="31B42D6B" w14:textId="6504456A" w:rsidR="004F0D09" w:rsidRDefault="004F0D09">
            <w:pPr>
              <w:pStyle w:val="Dates"/>
            </w:pPr>
          </w:p>
        </w:tc>
      </w:tr>
      <w:tr w:rsidR="009615D6" w14:paraId="7170B0B1" w14:textId="77777777" w:rsidTr="00E01FE4">
        <w:trPr>
          <w:trHeight w:val="92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595959" w:themeColor="text1" w:themeTint="A6"/>
            </w:tcBorders>
            <w:shd w:val="clear" w:color="auto" w:fill="00B050"/>
          </w:tcPr>
          <w:p w14:paraId="5B6FB779" w14:textId="77777777" w:rsidR="004F0D09" w:rsidRPr="00A45866" w:rsidRDefault="004F0D09">
            <w:pPr>
              <w:rPr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00B050"/>
          </w:tcPr>
          <w:p w14:paraId="67DE70E0" w14:textId="7BA530D1" w:rsidR="004F0D09" w:rsidRPr="00A45866" w:rsidRDefault="004F0D09">
            <w:pPr>
              <w:rPr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00B050"/>
          </w:tcPr>
          <w:p w14:paraId="5B9D2BFF" w14:textId="1791811C" w:rsidR="004F0D09" w:rsidRPr="00A45866" w:rsidRDefault="00EF00A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7A262022" wp14:editId="525BF3E7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406400</wp:posOffset>
                  </wp:positionV>
                  <wp:extent cx="541655" cy="31432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sc-bag-gift-box-wrapped.png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165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1578AA83" wp14:editId="69F5A789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130175</wp:posOffset>
                  </wp:positionV>
                  <wp:extent cx="638175" cy="544653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4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92" w:type="dxa"/>
            <w:tcBorders>
              <w:top w:val="nil"/>
              <w:bottom w:val="single" w:sz="4" w:space="0" w:color="595959" w:themeColor="text1" w:themeTint="A6"/>
            </w:tcBorders>
            <w:shd w:val="clear" w:color="auto" w:fill="00B050"/>
          </w:tcPr>
          <w:p w14:paraId="37ADC1AF" w14:textId="32119A8E" w:rsidR="004F0D09" w:rsidRPr="00A45866" w:rsidRDefault="00EF00AB" w:rsidP="003B5BD0">
            <w:pPr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596A04D5" wp14:editId="7B7A6382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-117289</wp:posOffset>
                  </wp:positionV>
                  <wp:extent cx="1560596" cy="7239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059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00B050"/>
          </w:tcPr>
          <w:p w14:paraId="1FEC2D91" w14:textId="1F87A6AA" w:rsidR="004F0D09" w:rsidRPr="00A45866" w:rsidRDefault="004F0D09" w:rsidP="00CE089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29CE918" w14:textId="7F857CDB" w:rsidR="004F0D09" w:rsidRPr="00A45866" w:rsidRDefault="004F0D09" w:rsidP="003B5BD0">
            <w:pPr>
              <w:rPr>
                <w:rFonts w:ascii="Britannic Bold" w:hAnsi="Britannic Bold"/>
                <w:b/>
                <w:color w:val="FF0000"/>
                <w:sz w:val="20"/>
                <w:szCs w:val="20"/>
              </w:rPr>
            </w:pPr>
          </w:p>
        </w:tc>
        <w:tc>
          <w:tcPr>
            <w:tcW w:w="2181" w:type="dxa"/>
            <w:tcBorders>
              <w:top w:val="nil"/>
              <w:bottom w:val="single" w:sz="4" w:space="0" w:color="595959" w:themeColor="text1" w:themeTint="A6"/>
              <w:right w:val="single" w:sz="4" w:space="0" w:color="auto"/>
            </w:tcBorders>
            <w:shd w:val="clear" w:color="auto" w:fill="auto"/>
          </w:tcPr>
          <w:p w14:paraId="6E028336" w14:textId="1C003B43" w:rsidR="004F0D09" w:rsidRPr="00A45866" w:rsidRDefault="004F0D09" w:rsidP="00DB6FB2">
            <w:pPr>
              <w:jc w:val="center"/>
              <w:rPr>
                <w:sz w:val="20"/>
                <w:szCs w:val="20"/>
              </w:rPr>
            </w:pPr>
          </w:p>
        </w:tc>
      </w:tr>
      <w:tr w:rsidR="009615D6" w14:paraId="6A931798" w14:textId="77777777" w:rsidTr="00E01FE4">
        <w:trPr>
          <w:trHeight w:val="377"/>
        </w:trPr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auto"/>
              <w:bottom w:val="nil"/>
            </w:tcBorders>
            <w:shd w:val="clear" w:color="auto" w:fill="auto"/>
          </w:tcPr>
          <w:p w14:paraId="0B375CBB" w14:textId="220D0C33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5ED3119" w14:textId="562E4A21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816AA4" w14:textId="7B42F1C7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9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E4F843" w14:textId="1F6B3F47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14DE48" w14:textId="40BE2A75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4A055FD" w14:textId="7059974E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81" w:type="dxa"/>
            <w:tcBorders>
              <w:top w:val="single" w:sz="4" w:space="0" w:color="595959" w:themeColor="text1" w:themeTint="A6"/>
              <w:bottom w:val="nil"/>
              <w:right w:val="single" w:sz="4" w:space="0" w:color="auto"/>
            </w:tcBorders>
            <w:shd w:val="clear" w:color="auto" w:fill="auto"/>
          </w:tcPr>
          <w:p w14:paraId="160F789F" w14:textId="4A8557BF" w:rsidR="004F0D09" w:rsidRPr="00A45866" w:rsidRDefault="00E01FE4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615D6" w14:paraId="3BCD3742" w14:textId="77777777" w:rsidTr="00E01FE4">
        <w:trPr>
          <w:trHeight w:val="935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14:paraId="078A3E45" w14:textId="77777777" w:rsidR="004F0D09" w:rsidRPr="00EF00AB" w:rsidRDefault="003D21B2" w:rsidP="003B5BD0">
            <w:pPr>
              <w:jc w:val="center"/>
              <w:rPr>
                <w:rFonts w:asciiTheme="majorHAnsi" w:hAnsiTheme="majorHAnsi"/>
                <w:b/>
                <w:color w:val="0B5294" w:themeColor="accent1" w:themeShade="BF"/>
              </w:rPr>
            </w:pPr>
            <w:r w:rsidRPr="00EF00AB">
              <w:rPr>
                <w:rFonts w:asciiTheme="majorHAnsi" w:hAnsiTheme="majorHAnsi"/>
                <w:b/>
                <w:color w:val="0B5294" w:themeColor="accent1" w:themeShade="BF"/>
              </w:rPr>
              <w:t>Happy Birthday</w:t>
            </w:r>
          </w:p>
          <w:p w14:paraId="626E6644" w14:textId="77777777" w:rsidR="003D21B2" w:rsidRPr="00EF00AB" w:rsidRDefault="003D21B2" w:rsidP="003B5BD0">
            <w:pPr>
              <w:jc w:val="center"/>
              <w:rPr>
                <w:rFonts w:asciiTheme="majorHAnsi" w:hAnsiTheme="majorHAnsi"/>
                <w:b/>
                <w:color w:val="0B5294" w:themeColor="accent1" w:themeShade="BF"/>
              </w:rPr>
            </w:pPr>
            <w:r w:rsidRPr="00EF00AB">
              <w:rPr>
                <w:rFonts w:asciiTheme="majorHAnsi" w:hAnsiTheme="majorHAnsi"/>
                <w:b/>
                <w:color w:val="0B5294" w:themeColor="accent1" w:themeShade="BF"/>
              </w:rPr>
              <w:t xml:space="preserve">Peter </w:t>
            </w:r>
          </w:p>
          <w:p w14:paraId="11F7E3A3" w14:textId="77777777" w:rsidR="003D21B2" w:rsidRPr="00EF00AB" w:rsidRDefault="003D21B2" w:rsidP="003B5BD0">
            <w:pPr>
              <w:jc w:val="center"/>
              <w:rPr>
                <w:rFonts w:asciiTheme="majorHAnsi" w:hAnsiTheme="majorHAnsi"/>
                <w:b/>
                <w:color w:val="0B5294" w:themeColor="accent1" w:themeShade="BF"/>
              </w:rPr>
            </w:pPr>
            <w:r w:rsidRPr="00EF00AB">
              <w:rPr>
                <w:rFonts w:asciiTheme="majorHAnsi" w:hAnsiTheme="majorHAnsi"/>
                <w:b/>
                <w:color w:val="0B5294" w:themeColor="accent1" w:themeShade="BF"/>
              </w:rPr>
              <w:t>Ezra</w:t>
            </w:r>
          </w:p>
          <w:p w14:paraId="26538B1C" w14:textId="56AD5DDE" w:rsidR="003D21B2" w:rsidRPr="00A45866" w:rsidRDefault="003D21B2" w:rsidP="003B5BD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6A324CA" w14:textId="77777777" w:rsidR="003D21B2" w:rsidRPr="003D21B2" w:rsidRDefault="003D21B2" w:rsidP="003D21B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D21B2">
              <w:rPr>
                <w:rFonts w:ascii="Century Gothic" w:hAnsi="Century Gothic"/>
                <w:b/>
                <w:sz w:val="20"/>
                <w:szCs w:val="20"/>
              </w:rPr>
              <w:t>Winter Door Contest</w:t>
            </w:r>
          </w:p>
          <w:p w14:paraId="72380405" w14:textId="449F26D9" w:rsidR="004F0D09" w:rsidRPr="00A45866" w:rsidRDefault="003D21B2" w:rsidP="003D21B2">
            <w:pPr>
              <w:jc w:val="center"/>
              <w:rPr>
                <w:sz w:val="20"/>
                <w:szCs w:val="20"/>
              </w:rPr>
            </w:pPr>
            <w:r w:rsidRPr="003D21B2">
              <w:rPr>
                <w:rFonts w:ascii="Century Gothic" w:hAnsi="Century Gothic"/>
                <w:b/>
                <w:sz w:val="20"/>
                <w:szCs w:val="20"/>
              </w:rPr>
              <w:t>Start</w:t>
            </w:r>
            <w:r w:rsidR="00EF00AB">
              <w:rPr>
                <w:rFonts w:ascii="Century Gothic" w:hAnsi="Century Gothic"/>
                <w:b/>
                <w:sz w:val="20"/>
                <w:szCs w:val="20"/>
              </w:rPr>
              <w:t>s</w:t>
            </w:r>
          </w:p>
        </w:tc>
        <w:tc>
          <w:tcPr>
            <w:tcW w:w="23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FF1572" w14:textId="345E394F" w:rsidR="004C1B54" w:rsidRPr="00A45866" w:rsidRDefault="004C1B54" w:rsidP="00BD69AE">
            <w:pPr>
              <w:jc w:val="center"/>
              <w:rPr>
                <w:color w:val="FF0000"/>
                <w:sz w:val="20"/>
                <w:szCs w:val="20"/>
              </w:rPr>
            </w:pPr>
          </w:p>
          <w:p w14:paraId="454D34AB" w14:textId="58D5300C" w:rsidR="00300DCF" w:rsidRDefault="00EF00AB" w:rsidP="00BD69AE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300DCF" w:rsidRPr="00300DCF">
              <w:rPr>
                <w:color w:val="FF0000"/>
              </w:rPr>
              <w:t>panish</w:t>
            </w:r>
            <w:r w:rsidR="00300DCF">
              <w:rPr>
                <w:color w:val="FF0000"/>
              </w:rPr>
              <w:t xml:space="preserve"> </w:t>
            </w:r>
            <w:r w:rsidR="00300DCF" w:rsidRPr="00300DCF">
              <w:rPr>
                <w:color w:val="FF0000"/>
              </w:rPr>
              <w:t>Classes</w:t>
            </w:r>
          </w:p>
          <w:p w14:paraId="21213248" w14:textId="710FBD15" w:rsidR="004C1B54" w:rsidRPr="00300DCF" w:rsidRDefault="00300DCF" w:rsidP="00BD69AE">
            <w:pPr>
              <w:jc w:val="center"/>
              <w:rPr>
                <w:color w:val="FF0000"/>
                <w:sz w:val="16"/>
                <w:szCs w:val="16"/>
              </w:rPr>
            </w:pPr>
            <w:r w:rsidRPr="00300DCF">
              <w:rPr>
                <w:color w:val="FF0000"/>
                <w:sz w:val="16"/>
                <w:szCs w:val="16"/>
              </w:rPr>
              <w:t>(Every Tuesday)</w:t>
            </w:r>
          </w:p>
        </w:tc>
        <w:tc>
          <w:tcPr>
            <w:tcW w:w="239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B770C0B" w14:textId="77777777" w:rsidR="00EF00AB" w:rsidRPr="00EF00AB" w:rsidRDefault="00EF00AB" w:rsidP="00EF00AB">
            <w:pPr>
              <w:jc w:val="center"/>
              <w:rPr>
                <w:b/>
                <w:color w:val="FF00FF"/>
              </w:rPr>
            </w:pPr>
            <w:r w:rsidRPr="00EF00AB">
              <w:rPr>
                <w:b/>
                <w:color w:val="FF00FF"/>
              </w:rPr>
              <w:t>Happy Birthday</w:t>
            </w:r>
          </w:p>
          <w:p w14:paraId="21160D4A" w14:textId="0F6DEE2F" w:rsidR="00EF00AB" w:rsidRPr="00EF00AB" w:rsidRDefault="00EF00AB" w:rsidP="00EF00AB">
            <w:pPr>
              <w:jc w:val="center"/>
              <w:rPr>
                <w:b/>
                <w:color w:val="FF00FF"/>
              </w:rPr>
            </w:pPr>
            <w:r w:rsidRPr="00EF00AB">
              <w:rPr>
                <w:b/>
                <w:color w:val="FF00FF"/>
              </w:rPr>
              <w:t>Iliana</w:t>
            </w:r>
          </w:p>
          <w:p w14:paraId="45A7CFE6" w14:textId="77777777" w:rsidR="004F0D09" w:rsidRPr="006D7932" w:rsidRDefault="004F0D09" w:rsidP="00BD69AE">
            <w:pPr>
              <w:jc w:val="center"/>
              <w:rPr>
                <w:b/>
                <w:sz w:val="20"/>
                <w:szCs w:val="20"/>
              </w:rPr>
            </w:pPr>
          </w:p>
          <w:p w14:paraId="1192BF03" w14:textId="73B7295B" w:rsidR="00300DCF" w:rsidRPr="006D7932" w:rsidRDefault="00300DCF" w:rsidP="00EF00AB">
            <w:pPr>
              <w:jc w:val="center"/>
              <w:rPr>
                <w:b/>
              </w:rPr>
            </w:pPr>
          </w:p>
        </w:tc>
        <w:tc>
          <w:tcPr>
            <w:tcW w:w="18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96BD2F6" w14:textId="3E2215A0" w:rsidR="004F0D09" w:rsidRPr="00A45866" w:rsidRDefault="00E941E6" w:rsidP="003B5BD0">
            <w:pPr>
              <w:jc w:val="center"/>
              <w:rPr>
                <w:b/>
                <w:color w:val="FFC000"/>
                <w:sz w:val="20"/>
                <w:szCs w:val="20"/>
              </w:rPr>
            </w:pPr>
            <w:r w:rsidRPr="00A45866">
              <w:rPr>
                <w:b/>
                <w:noProof/>
                <w:color w:val="FFC000"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 wp14:anchorId="1A689688" wp14:editId="664CFA3E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392430</wp:posOffset>
                  </wp:positionV>
                  <wp:extent cx="442572" cy="321310"/>
                  <wp:effectExtent l="0" t="0" r="0" b="254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72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0D09" w:rsidRPr="00A45866">
              <w:rPr>
                <w:b/>
                <w:sz w:val="20"/>
                <w:szCs w:val="20"/>
              </w:rPr>
              <w:t>Make a card day!</w:t>
            </w:r>
          </w:p>
        </w:tc>
        <w:tc>
          <w:tcPr>
            <w:tcW w:w="184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B094A0C" w14:textId="00EFD0F2" w:rsidR="00DB6FB2" w:rsidRDefault="00DB6FB2" w:rsidP="00EF00AB">
            <w:pPr>
              <w:jc w:val="center"/>
              <w:rPr>
                <w:b/>
                <w:color w:val="CC0066"/>
                <w:sz w:val="20"/>
                <w:szCs w:val="20"/>
              </w:rPr>
            </w:pPr>
          </w:p>
          <w:p w14:paraId="366409D4" w14:textId="1F88ADC1" w:rsidR="00B64F7E" w:rsidRDefault="00B64F7E" w:rsidP="00B64F7E">
            <w:pPr>
              <w:rPr>
                <w:b/>
                <w:bCs/>
                <w:color w:val="7030A0"/>
              </w:rPr>
            </w:pPr>
          </w:p>
          <w:p w14:paraId="0888D108" w14:textId="292585BF" w:rsidR="00300DCF" w:rsidRPr="00A45866" w:rsidRDefault="00B64F7E" w:rsidP="00DB6FB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7030A0"/>
              </w:rPr>
              <w:t>O</w:t>
            </w:r>
            <w:r w:rsidRPr="00B64F7E">
              <w:rPr>
                <w:b/>
                <w:bCs/>
                <w:color w:val="7030A0"/>
              </w:rPr>
              <w:t>pen House</w:t>
            </w:r>
          </w:p>
        </w:tc>
        <w:tc>
          <w:tcPr>
            <w:tcW w:w="2181" w:type="dxa"/>
            <w:tcBorders>
              <w:top w:val="nil"/>
              <w:bottom w:val="single" w:sz="4" w:space="0" w:color="595959" w:themeColor="text1" w:themeTint="A6"/>
              <w:right w:val="single" w:sz="4" w:space="0" w:color="auto"/>
            </w:tcBorders>
            <w:shd w:val="clear" w:color="auto" w:fill="auto"/>
          </w:tcPr>
          <w:p w14:paraId="7187B7B1" w14:textId="048AD2F0" w:rsidR="003D21B2" w:rsidRPr="006D7932" w:rsidRDefault="003D21B2" w:rsidP="003D21B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45866">
              <w:rPr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5CB9103D" wp14:editId="68F064E7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210820</wp:posOffset>
                  </wp:positionV>
                  <wp:extent cx="674370" cy="539750"/>
                  <wp:effectExtent l="0" t="0" r="0" b="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th?u=https%3a%2f%2fopenclipart.org%2fimage%2f2400px%2fsvg_to_png%2f189356%2f1386271561.png&amp;ehk=RaA7eQR68BrM%2bNJec4Ymxg&amp;r=0&amp;pid=OfficeInser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437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932">
              <w:rPr>
                <w:b/>
                <w:color w:val="FF0000"/>
                <w:sz w:val="24"/>
                <w:szCs w:val="24"/>
              </w:rPr>
              <w:t>Breakfast with Santa!</w:t>
            </w:r>
          </w:p>
          <w:p w14:paraId="7E9F06F8" w14:textId="77777777" w:rsidR="003D21B2" w:rsidRPr="00A45866" w:rsidRDefault="003D21B2" w:rsidP="003D21B2">
            <w:pPr>
              <w:jc w:val="center"/>
              <w:rPr>
                <w:b/>
                <w:sz w:val="20"/>
                <w:szCs w:val="20"/>
              </w:rPr>
            </w:pPr>
            <w:r w:rsidRPr="00A45866">
              <w:rPr>
                <w:color w:val="FF0000"/>
                <w:sz w:val="20"/>
                <w:szCs w:val="20"/>
              </w:rPr>
              <w:t>10 am-12</w:t>
            </w:r>
          </w:p>
          <w:p w14:paraId="23F9A8CB" w14:textId="35DB5A18" w:rsidR="004F0D09" w:rsidRPr="00A45866" w:rsidRDefault="003D21B2" w:rsidP="003D21B2">
            <w:pPr>
              <w:jc w:val="center"/>
              <w:rPr>
                <w:b/>
                <w:sz w:val="20"/>
                <w:szCs w:val="20"/>
              </w:rPr>
            </w:pPr>
            <w:r w:rsidRPr="00A45866">
              <w:rPr>
                <w:color w:val="387026" w:themeColor="accent5" w:themeShade="80"/>
                <w:sz w:val="20"/>
                <w:szCs w:val="20"/>
              </w:rPr>
              <w:t>Open house</w:t>
            </w:r>
          </w:p>
        </w:tc>
      </w:tr>
      <w:tr w:rsidR="009615D6" w14:paraId="0AA1A003" w14:textId="77777777" w:rsidTr="00CB54FA">
        <w:trPr>
          <w:trHeight w:val="2022"/>
        </w:trPr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auto"/>
              <w:bottom w:val="nil"/>
            </w:tcBorders>
            <w:shd w:val="clear" w:color="auto" w:fill="auto"/>
          </w:tcPr>
          <w:p w14:paraId="4ACDABB4" w14:textId="3F4C643E" w:rsidR="00CB54FA" w:rsidRPr="00B64F7E" w:rsidRDefault="00CB54FA" w:rsidP="00CB54FA">
            <w:pPr>
              <w:pStyle w:val="Dates"/>
              <w:jc w:val="left"/>
              <w:rPr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9A9DE6" w14:textId="77777777" w:rsidR="00CB54FA" w:rsidRPr="00E01FE4" w:rsidRDefault="00CB54FA" w:rsidP="00CB54FA">
            <w:pPr>
              <w:pStyle w:val="Dates"/>
              <w:jc w:val="center"/>
              <w:rPr>
                <w:rFonts w:asciiTheme="majorHAnsi" w:hAnsiTheme="majorHAnsi"/>
                <w:bCs/>
              </w:rPr>
            </w:pPr>
            <w:r>
              <w:rPr>
                <w:rFonts w:ascii="Britannic Bold" w:hAnsi="Britannic Bold"/>
                <w:b/>
                <w:sz w:val="20"/>
                <w:szCs w:val="20"/>
              </w:rPr>
              <w:t xml:space="preserve">                    </w:t>
            </w:r>
            <w:r w:rsidRPr="00E01FE4">
              <w:rPr>
                <w:rFonts w:asciiTheme="majorHAnsi" w:hAnsiTheme="majorHAnsi"/>
                <w:bCs/>
              </w:rPr>
              <w:t>8</w:t>
            </w:r>
          </w:p>
          <w:p w14:paraId="4F40F23B" w14:textId="10F037D5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999931C" w14:textId="46A8FC3D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 w:rsidRPr="00A4586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8528" behindDoc="0" locked="0" layoutInCell="1" allowOverlap="1" wp14:anchorId="305BA50A" wp14:editId="1653AF12">
                  <wp:simplePos x="0" y="0"/>
                  <wp:positionH relativeFrom="column">
                    <wp:posOffset>-782320</wp:posOffset>
                  </wp:positionH>
                  <wp:positionV relativeFrom="paragraph">
                    <wp:posOffset>542290</wp:posOffset>
                  </wp:positionV>
                  <wp:extent cx="1371600" cy="426282"/>
                  <wp:effectExtent l="0" t="0" r="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86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9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F88E02C" w14:textId="0E47FE33" w:rsidR="00CB54FA" w:rsidRPr="00E01FE4" w:rsidRDefault="00CB54FA" w:rsidP="00CB54F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</w:t>
            </w:r>
            <w:r w:rsidRPr="00E01FE4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</w:t>
            </w:r>
            <w:r w:rsidRPr="00E01FE4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1</w:t>
            </w:r>
          </w:p>
          <w:p w14:paraId="24D819A5" w14:textId="7AEF96A8" w:rsidR="009615D6" w:rsidRDefault="009615D6" w:rsidP="00CB54FA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09792" behindDoc="0" locked="0" layoutInCell="1" allowOverlap="1" wp14:anchorId="55E33D9D" wp14:editId="7F479DD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31115</wp:posOffset>
                  </wp:positionV>
                  <wp:extent cx="857250" cy="561975"/>
                  <wp:effectExtent l="0" t="0" r="0" b="9525"/>
                  <wp:wrapSquare wrapText="bothSides"/>
                  <wp:docPr id="19" name="Picture 19" descr="C:\Users\Wendy\AppData\Local\Microsoft\Windows\INetCache\Content.MSO\D9948E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endy\AppData\Local\Microsoft\Windows\INetCache\Content.MSO\D9948E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9794134" w14:textId="77777777" w:rsidR="009615D6" w:rsidRDefault="009615D6" w:rsidP="00CB54FA">
            <w:pPr>
              <w:rPr>
                <w:b/>
                <w:noProof/>
              </w:rPr>
            </w:pPr>
          </w:p>
          <w:p w14:paraId="1268C031" w14:textId="77777777" w:rsidR="009615D6" w:rsidRDefault="009615D6" w:rsidP="00CB54FA">
            <w:pPr>
              <w:rPr>
                <w:b/>
                <w:noProof/>
              </w:rPr>
            </w:pPr>
          </w:p>
          <w:p w14:paraId="761707EB" w14:textId="77777777" w:rsidR="009615D6" w:rsidRDefault="009615D6" w:rsidP="00CB54FA">
            <w:pPr>
              <w:rPr>
                <w:b/>
                <w:noProof/>
              </w:rPr>
            </w:pPr>
          </w:p>
          <w:p w14:paraId="63AD4C32" w14:textId="57A1D28B" w:rsidR="00CB54FA" w:rsidRPr="00CB54FA" w:rsidRDefault="009615D6" w:rsidP="009615D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t>Make a Christmas Wish List</w:t>
            </w:r>
          </w:p>
        </w:tc>
        <w:tc>
          <w:tcPr>
            <w:tcW w:w="18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A510EC2" w14:textId="5C5017EC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 w:rsidRPr="00A4586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4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AB0D48" w14:textId="7ACB843C" w:rsidR="00CB54FA" w:rsidRPr="00E01FE4" w:rsidRDefault="00CB54FA" w:rsidP="00CB54FA">
            <w:pPr>
              <w:pStyle w:val="Dates"/>
              <w:rPr>
                <w:bCs/>
              </w:rPr>
            </w:pPr>
            <w:r>
              <w:rPr>
                <w:bCs/>
              </w:rPr>
              <w:t>13</w:t>
            </w:r>
          </w:p>
          <w:p w14:paraId="62AFCDDD" w14:textId="6DD2FB1B" w:rsidR="00CB54FA" w:rsidRPr="00A45866" w:rsidRDefault="00CB54FA" w:rsidP="00CB54FA">
            <w:pPr>
              <w:pStyle w:val="Dates"/>
              <w:jc w:val="center"/>
              <w:rPr>
                <w:sz w:val="20"/>
                <w:szCs w:val="20"/>
              </w:rPr>
            </w:pPr>
            <w:r w:rsidRPr="006D793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1" locked="0" layoutInCell="1" allowOverlap="1" wp14:anchorId="2678B6DB" wp14:editId="6C717818">
                  <wp:simplePos x="0" y="0"/>
                  <wp:positionH relativeFrom="column">
                    <wp:posOffset>256577</wp:posOffset>
                  </wp:positionH>
                  <wp:positionV relativeFrom="paragraph">
                    <wp:posOffset>230692</wp:posOffset>
                  </wp:positionV>
                  <wp:extent cx="443753" cy="542606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53" cy="54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932">
              <w:rPr>
                <w:b/>
                <w:sz w:val="24"/>
                <w:szCs w:val="24"/>
              </w:rPr>
              <w:t>Hot Cocoa &amp; Cookies Day</w:t>
            </w:r>
          </w:p>
        </w:tc>
        <w:tc>
          <w:tcPr>
            <w:tcW w:w="2181" w:type="dxa"/>
            <w:tcBorders>
              <w:top w:val="single" w:sz="4" w:space="0" w:color="595959" w:themeColor="text1" w:themeTint="A6"/>
              <w:bottom w:val="nil"/>
              <w:right w:val="single" w:sz="4" w:space="0" w:color="auto"/>
            </w:tcBorders>
            <w:shd w:val="clear" w:color="auto" w:fill="auto"/>
          </w:tcPr>
          <w:p w14:paraId="1B5AA94E" w14:textId="66CC4C59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0D7989A1" w14:textId="5276EF2D" w:rsidR="00CB54FA" w:rsidRPr="00A45866" w:rsidRDefault="00CB54FA" w:rsidP="00CB54FA">
            <w:pPr>
              <w:pStyle w:val="Dates"/>
              <w:jc w:val="center"/>
              <w:rPr>
                <w:sz w:val="20"/>
                <w:szCs w:val="20"/>
              </w:rPr>
            </w:pPr>
          </w:p>
        </w:tc>
      </w:tr>
      <w:tr w:rsidR="009615D6" w14:paraId="73CD8427" w14:textId="77777777" w:rsidTr="00E01FE4">
        <w:trPr>
          <w:trHeight w:val="312"/>
        </w:trPr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auto"/>
              <w:bottom w:val="nil"/>
            </w:tcBorders>
            <w:shd w:val="clear" w:color="auto" w:fill="auto"/>
          </w:tcPr>
          <w:p w14:paraId="1F15F594" w14:textId="0CCE28D6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87AE40B" w14:textId="0ACE4702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3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8B3318" w14:textId="2039CFEA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39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033E2EE" w14:textId="7ABD4264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8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1959BAD" w14:textId="1E051C24" w:rsidR="00CB54FA" w:rsidRPr="00A45866" w:rsidRDefault="00CB54FA" w:rsidP="00CB54FA">
            <w:pPr>
              <w:pStyle w:val="Dates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19</w:t>
            </w:r>
          </w:p>
        </w:tc>
        <w:tc>
          <w:tcPr>
            <w:tcW w:w="184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82262B" w14:textId="4E79C57A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 w:rsidRPr="00A4586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181" w:type="dxa"/>
            <w:tcBorders>
              <w:top w:val="single" w:sz="4" w:space="0" w:color="595959" w:themeColor="text1" w:themeTint="A6"/>
              <w:bottom w:val="nil"/>
              <w:right w:val="single" w:sz="4" w:space="0" w:color="auto"/>
            </w:tcBorders>
            <w:shd w:val="clear" w:color="auto" w:fill="auto"/>
          </w:tcPr>
          <w:p w14:paraId="62FF3628" w14:textId="52A26046" w:rsidR="00CB54FA" w:rsidRPr="00A45866" w:rsidRDefault="00CB54FA" w:rsidP="00CB54FA">
            <w:pPr>
              <w:pStyle w:val="Dates"/>
              <w:rPr>
                <w:sz w:val="20"/>
                <w:szCs w:val="20"/>
              </w:rPr>
            </w:pPr>
            <w:r w:rsidRPr="00A4586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</w:tr>
      <w:tr w:rsidR="009615D6" w14:paraId="0C717543" w14:textId="77777777" w:rsidTr="00E01FE4">
        <w:trPr>
          <w:trHeight w:hRule="exact" w:val="1267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14:paraId="6107BC7E" w14:textId="5D7E2326" w:rsidR="00CB54FA" w:rsidRPr="00A45866" w:rsidRDefault="00CB54FA" w:rsidP="00CB54FA">
            <w:pPr>
              <w:jc w:val="center"/>
              <w:rPr>
                <w:rFonts w:ascii="Britannic Bold" w:hAnsi="Britannic Bold"/>
                <w:b/>
                <w:sz w:val="20"/>
                <w:szCs w:val="20"/>
              </w:rPr>
            </w:pPr>
          </w:p>
        </w:tc>
        <w:tc>
          <w:tcPr>
            <w:tcW w:w="24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78A0F6E" w14:textId="09E31A3A" w:rsidR="00CB54FA" w:rsidRPr="00EF00AB" w:rsidRDefault="00CB54FA" w:rsidP="00CB54FA">
            <w:pPr>
              <w:jc w:val="center"/>
              <w:rPr>
                <w:b/>
                <w:color w:val="00B0F0"/>
              </w:rPr>
            </w:pPr>
            <w:r w:rsidRPr="00EF00AB">
              <w:rPr>
                <w:b/>
                <w:color w:val="00B0F0"/>
              </w:rPr>
              <w:t>Happy Birthday</w:t>
            </w:r>
          </w:p>
          <w:p w14:paraId="01975046" w14:textId="4B45DCA5" w:rsidR="00CB54FA" w:rsidRPr="00EF00AB" w:rsidRDefault="00CB54FA" w:rsidP="00CB54FA">
            <w:pPr>
              <w:jc w:val="center"/>
              <w:rPr>
                <w:b/>
                <w:color w:val="00B0F0"/>
              </w:rPr>
            </w:pPr>
            <w:r w:rsidRPr="00EF00AB">
              <w:rPr>
                <w:b/>
                <w:color w:val="00B0F0"/>
              </w:rPr>
              <w:t>Teddy</w:t>
            </w:r>
          </w:p>
          <w:p w14:paraId="00D72883" w14:textId="274154F6" w:rsidR="00CB54FA" w:rsidRPr="00EF00AB" w:rsidRDefault="00CB54FA" w:rsidP="00CB54FA">
            <w:pPr>
              <w:rPr>
                <w:b/>
                <w:color w:val="7030A0"/>
                <w:sz w:val="20"/>
                <w:szCs w:val="20"/>
              </w:rPr>
            </w:pPr>
            <w:r w:rsidRPr="00EF00AB">
              <w:rPr>
                <w:b/>
                <w:noProof/>
                <w:color w:val="7030A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71743073" wp14:editId="23C30F58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57201</wp:posOffset>
                      </wp:positionV>
                      <wp:extent cx="495300" cy="323850"/>
                      <wp:effectExtent l="0" t="0" r="0" b="0"/>
                      <wp:wrapNone/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323850"/>
                                <a:chOff x="0" y="0"/>
                                <a:chExt cx="3009900" cy="3851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Picture 1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342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Text Box 173"/>
                              <wps:cNvSpPr txBox="1"/>
                              <wps:spPr>
                                <a:xfrm>
                                  <a:off x="0" y="3429000"/>
                                  <a:ext cx="3009900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5D5BEA" w14:textId="77777777" w:rsidR="00CB54FA" w:rsidRPr="005546B3" w:rsidRDefault="000F4665">
                                    <w:hyperlink r:id="rId29" w:history="1">
                                      <w:r w:rsidR="00CB54FA" w:rsidRPr="005546B3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CB54FA" w:rsidRPr="005546B3">
                                      <w:t xml:space="preserve"> by Unknown Author is licensed under </w:t>
                                    </w:r>
                                    <w:hyperlink r:id="rId30" w:history="1">
                                      <w:r w:rsidR="00CB54FA" w:rsidRPr="005546B3">
                                        <w:rPr>
                                          <w:rStyle w:val="Hyperlink"/>
                                        </w:rPr>
                                        <w:t>CC BY-NC-SA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43073" id="Group 171" o:spid="_x0000_s1027" style="position:absolute;margin-left:67.7pt;margin-top:4.5pt;width:39pt;height:25.5pt;z-index:251799552;mso-width-relative:margin;mso-height-relative:margin" coordsize="30099,38512" o:gfxdata="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2" o:spid="_x0000_s1028" type="#_x0000_t75" style="position:absolute;width:30099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">
                        <v:imagedata r:id="rId31" o:title=""/>
                      </v:shape>
                      <v:shape id="Text Box 173" o:spid="_x0000_s1029" type="#_x0000_t202" style="position:absolute;top:34290;width:30099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Ib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" stroked="f">
                        <v:textbox>
                          <w:txbxContent>
                            <w:p w14:paraId="0B5D5BEA" w14:textId="77777777" w:rsidR="00CB54FA" w:rsidRPr="005546B3" w:rsidRDefault="000F4665">
                              <w:hyperlink r:id="rId32" w:history="1">
                                <w:r w:rsidR="00CB54FA" w:rsidRPr="005546B3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CB54FA" w:rsidRPr="005546B3">
                                <w:t xml:space="preserve"> by Unknown Author is licensed under </w:t>
                              </w:r>
                              <w:hyperlink r:id="rId33" w:history="1">
                                <w:r w:rsidR="00CB54FA" w:rsidRPr="005546B3">
                                  <w:rPr>
                                    <w:rStyle w:val="Hyperlink"/>
                                  </w:rPr>
                                  <w:t>CC BY-NC-SA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EF00AB">
              <w:rPr>
                <w:b/>
                <w:color w:val="7030A0"/>
                <w:sz w:val="20"/>
                <w:szCs w:val="20"/>
              </w:rPr>
              <w:t>Door Winners Announced!</w:t>
            </w:r>
          </w:p>
          <w:p w14:paraId="5939CAEF" w14:textId="417B037B" w:rsidR="00CB54FA" w:rsidRPr="00A45866" w:rsidRDefault="00CB54FA" w:rsidP="00CB54FA">
            <w:pPr>
              <w:jc w:val="center"/>
              <w:rPr>
                <w:b/>
                <w:color w:val="00B0F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2979E26" w14:textId="1F1E9D52" w:rsidR="00CB54FA" w:rsidRPr="00A45866" w:rsidRDefault="00CB54FA" w:rsidP="00CB54F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9AD014" w14:textId="32914936" w:rsidR="00CB54FA" w:rsidRPr="006D7932" w:rsidRDefault="00CB54FA" w:rsidP="00CB54FA">
            <w:pPr>
              <w:jc w:val="center"/>
              <w:rPr>
                <w:b/>
                <w:sz w:val="20"/>
                <w:szCs w:val="20"/>
              </w:rPr>
            </w:pPr>
            <w:r w:rsidRPr="006D7932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08768" behindDoc="1" locked="0" layoutInCell="1" allowOverlap="1" wp14:anchorId="789346C7" wp14:editId="7C742CCB">
                  <wp:simplePos x="0" y="0"/>
                  <wp:positionH relativeFrom="column">
                    <wp:posOffset>73175</wp:posOffset>
                  </wp:positionH>
                  <wp:positionV relativeFrom="paragraph">
                    <wp:posOffset>-292416</wp:posOffset>
                  </wp:positionV>
                  <wp:extent cx="1344705" cy="120781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ock-vector-christmas-red-ugly-vector-sweater-with-deer-305056637.jpg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05" cy="120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932">
              <w:rPr>
                <w:b/>
                <w:sz w:val="20"/>
                <w:szCs w:val="20"/>
              </w:rPr>
              <w:t>Ugly Sweater</w:t>
            </w:r>
          </w:p>
          <w:p w14:paraId="429B00F1" w14:textId="3F8438CD" w:rsidR="00CB54FA" w:rsidRPr="006D7932" w:rsidRDefault="00CB54FA" w:rsidP="00CB54FA">
            <w:pPr>
              <w:jc w:val="center"/>
              <w:rPr>
                <w:b/>
                <w:sz w:val="20"/>
                <w:szCs w:val="20"/>
              </w:rPr>
            </w:pPr>
            <w:r w:rsidRPr="006D7932">
              <w:rPr>
                <w:b/>
                <w:sz w:val="20"/>
                <w:szCs w:val="20"/>
              </w:rPr>
              <w:t>Day</w:t>
            </w:r>
          </w:p>
          <w:p w14:paraId="272D528E" w14:textId="1F53C780" w:rsidR="00CB54FA" w:rsidRPr="00A45866" w:rsidRDefault="00CB54FA" w:rsidP="00CB54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8B41419" w14:textId="27E5F3F0" w:rsidR="00CB54FA" w:rsidRPr="00A45866" w:rsidRDefault="00CB54FA" w:rsidP="00CB54FA">
            <w:pPr>
              <w:rPr>
                <w:rFonts w:ascii="Britannic Bold" w:hAnsi="Britannic Bold"/>
                <w:b/>
                <w:sz w:val="20"/>
                <w:szCs w:val="20"/>
              </w:rPr>
            </w:pPr>
          </w:p>
          <w:p w14:paraId="4F73C0AC" w14:textId="31749592" w:rsidR="00CB54FA" w:rsidRPr="00A45866" w:rsidRDefault="00CB54FA" w:rsidP="00CB54FA">
            <w:pPr>
              <w:spacing w:before="0" w:after="0"/>
              <w:jc w:val="center"/>
              <w:rPr>
                <w:rFonts w:ascii="Britannic Bold" w:hAnsi="Britannic Bold"/>
                <w:b/>
                <w:sz w:val="20"/>
                <w:szCs w:val="20"/>
              </w:rPr>
            </w:pPr>
          </w:p>
          <w:p w14:paraId="017C98DC" w14:textId="77777777" w:rsidR="00CB54FA" w:rsidRDefault="00CB54FA" w:rsidP="00CB54FA">
            <w:pPr>
              <w:spacing w:before="0" w:after="0"/>
              <w:jc w:val="center"/>
              <w:rPr>
                <w:rFonts w:ascii="Century Gothic" w:hAnsi="Century Gothic"/>
                <w:bCs/>
                <w:color w:val="387026" w:themeColor="accent5" w:themeShade="80"/>
                <w:sz w:val="20"/>
                <w:szCs w:val="20"/>
              </w:rPr>
            </w:pPr>
            <w:r w:rsidRPr="0029162F">
              <w:rPr>
                <w:rFonts w:ascii="Century Gothic" w:hAnsi="Century Gothic"/>
                <w:bCs/>
                <w:color w:val="387026" w:themeColor="accent5" w:themeShade="80"/>
                <w:sz w:val="20"/>
                <w:szCs w:val="20"/>
              </w:rPr>
              <w:t>Rov</w:t>
            </w:r>
            <w:r>
              <w:rPr>
                <w:rFonts w:ascii="Century Gothic" w:hAnsi="Century Gothic"/>
                <w:bCs/>
                <w:color w:val="387026" w:themeColor="accent5" w:themeShade="80"/>
                <w:sz w:val="20"/>
                <w:szCs w:val="20"/>
              </w:rPr>
              <w:t>i</w:t>
            </w:r>
            <w:r w:rsidRPr="0029162F">
              <w:rPr>
                <w:rFonts w:ascii="Century Gothic" w:hAnsi="Century Gothic"/>
                <w:bCs/>
                <w:color w:val="387026" w:themeColor="accent5" w:themeShade="80"/>
                <w:sz w:val="20"/>
                <w:szCs w:val="20"/>
              </w:rPr>
              <w:t xml:space="preserve">ng Staff Meeting </w:t>
            </w:r>
          </w:p>
          <w:p w14:paraId="26B36C2A" w14:textId="3BBDF569" w:rsidR="00CB54FA" w:rsidRPr="0029162F" w:rsidRDefault="00CB54FA" w:rsidP="00CB54FA">
            <w:pPr>
              <w:spacing w:before="0" w:after="0"/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29162F">
              <w:rPr>
                <w:rFonts w:ascii="Century Gothic" w:hAnsi="Century Gothic"/>
                <w:bCs/>
                <w:color w:val="387026" w:themeColor="accent5" w:themeShade="80"/>
                <w:sz w:val="20"/>
                <w:szCs w:val="20"/>
              </w:rPr>
              <w:t>11-2pm</w:t>
            </w:r>
          </w:p>
        </w:tc>
        <w:tc>
          <w:tcPr>
            <w:tcW w:w="184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035AB8" w14:textId="7A21BA94" w:rsidR="00CB54FA" w:rsidRPr="00A45866" w:rsidRDefault="00CB54FA" w:rsidP="00CB54FA">
            <w:pPr>
              <w:rPr>
                <w:rFonts w:ascii="Britannic Bold" w:hAnsi="Britannic Bold"/>
                <w:b/>
                <w:sz w:val="20"/>
                <w:szCs w:val="20"/>
              </w:rPr>
            </w:pPr>
          </w:p>
          <w:p w14:paraId="0542B4A7" w14:textId="77777777" w:rsidR="00783BFC" w:rsidRPr="00EF00AB" w:rsidRDefault="00CB54FA" w:rsidP="00783BFC">
            <w:pPr>
              <w:jc w:val="center"/>
              <w:rPr>
                <w:rFonts w:asciiTheme="majorHAnsi" w:hAnsiTheme="majorHAnsi"/>
                <w:b/>
                <w:color w:val="0B5294" w:themeColor="accent1" w:themeShade="BF"/>
              </w:rPr>
            </w:pPr>
            <w:r>
              <w:t xml:space="preserve">    </w:t>
            </w:r>
            <w:r w:rsidR="00783BFC" w:rsidRPr="00EF00AB">
              <w:rPr>
                <w:rFonts w:asciiTheme="majorHAnsi" w:hAnsiTheme="majorHAnsi"/>
                <w:b/>
                <w:color w:val="0B5294" w:themeColor="accent1" w:themeShade="BF"/>
              </w:rPr>
              <w:t>Happy Birthday</w:t>
            </w:r>
          </w:p>
          <w:p w14:paraId="6B191D04" w14:textId="46AFC2FB" w:rsidR="00783BFC" w:rsidRPr="00EF00AB" w:rsidRDefault="00783BFC" w:rsidP="00783BFC">
            <w:pPr>
              <w:jc w:val="center"/>
              <w:rPr>
                <w:rFonts w:asciiTheme="majorHAnsi" w:hAnsiTheme="majorHAnsi"/>
                <w:b/>
                <w:color w:val="0B5294" w:themeColor="accent1" w:themeShade="BF"/>
              </w:rPr>
            </w:pPr>
            <w:r>
              <w:rPr>
                <w:rFonts w:asciiTheme="majorHAnsi" w:hAnsiTheme="majorHAnsi"/>
                <w:b/>
                <w:color w:val="0B5294" w:themeColor="accent1" w:themeShade="BF"/>
              </w:rPr>
              <w:t>Michael</w:t>
            </w:r>
          </w:p>
          <w:p w14:paraId="2163B9B9" w14:textId="3F716DC6" w:rsidR="00CB54FA" w:rsidRDefault="00783BFC" w:rsidP="00CB54F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CB54FA" w:rsidRPr="00B64F7E">
              <w:rPr>
                <w:b/>
                <w:bCs/>
              </w:rPr>
              <w:t xml:space="preserve"> </w:t>
            </w:r>
            <w:r w:rsidR="00CB54FA" w:rsidRPr="00B64F7E">
              <w:rPr>
                <w:b/>
                <w:bCs/>
                <w:color w:val="7030A0"/>
              </w:rPr>
              <w:t>Open House</w:t>
            </w:r>
            <w:r w:rsidR="00CB54FA" w:rsidRPr="00B64F7E">
              <w:rPr>
                <w:b/>
                <w:bCs/>
              </w:rPr>
              <w:t xml:space="preserve"> </w:t>
            </w:r>
          </w:p>
          <w:p w14:paraId="499394F7" w14:textId="77777777" w:rsidR="00CB54FA" w:rsidRPr="00B64F7E" w:rsidRDefault="00CB54FA" w:rsidP="00CB54FA">
            <w:pPr>
              <w:rPr>
                <w:b/>
                <w:bCs/>
              </w:rPr>
            </w:pPr>
          </w:p>
          <w:p w14:paraId="4C494D64" w14:textId="2F901302" w:rsidR="00CB54FA" w:rsidRPr="00A45866" w:rsidRDefault="00CB54FA" w:rsidP="00CB54FA">
            <w:pPr>
              <w:rPr>
                <w:rFonts w:ascii="Britannic Bold" w:hAnsi="Britannic Bold"/>
                <w:sz w:val="20"/>
                <w:szCs w:val="20"/>
              </w:rPr>
            </w:pPr>
          </w:p>
        </w:tc>
        <w:tc>
          <w:tcPr>
            <w:tcW w:w="2181" w:type="dxa"/>
            <w:tcBorders>
              <w:top w:val="nil"/>
              <w:bottom w:val="single" w:sz="4" w:space="0" w:color="595959" w:themeColor="text1" w:themeTint="A6"/>
              <w:right w:val="single" w:sz="4" w:space="0" w:color="auto"/>
            </w:tcBorders>
            <w:shd w:val="clear" w:color="auto" w:fill="auto"/>
          </w:tcPr>
          <w:p w14:paraId="332ACFC5" w14:textId="5FD7FD89" w:rsidR="00CB54FA" w:rsidRPr="00A45866" w:rsidRDefault="00CB54FA" w:rsidP="00CB54FA">
            <w:pPr>
              <w:rPr>
                <w:sz w:val="20"/>
                <w:szCs w:val="20"/>
              </w:rPr>
            </w:pPr>
          </w:p>
        </w:tc>
      </w:tr>
      <w:tr w:rsidR="009615D6" w14:paraId="0DFE687B" w14:textId="77777777" w:rsidTr="00E01FE4">
        <w:trPr>
          <w:trHeight w:val="377"/>
        </w:trPr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auto"/>
              <w:bottom w:val="nil"/>
            </w:tcBorders>
            <w:shd w:val="clear" w:color="auto" w:fill="auto"/>
          </w:tcPr>
          <w:p w14:paraId="77AC43C2" w14:textId="1C23303B" w:rsidR="00CB54FA" w:rsidRPr="000764B1" w:rsidRDefault="00CB54FA" w:rsidP="00CB54FA">
            <w:pPr>
              <w:pStyle w:val="Dates"/>
              <w:rPr>
                <w:sz w:val="20"/>
                <w:szCs w:val="20"/>
              </w:rPr>
            </w:pPr>
            <w:r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3308A3B5" wp14:editId="6EDD236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-276860</wp:posOffset>
                      </wp:positionV>
                      <wp:extent cx="577215" cy="591185"/>
                      <wp:effectExtent l="0" t="0" r="0" b="0"/>
                      <wp:wrapNone/>
                      <wp:docPr id="214" name="Group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215" cy="591185"/>
                                <a:chOff x="0" y="0"/>
                                <a:chExt cx="8251825" cy="774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Picture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837473B0-CC2E-450A-ABE3-18F120FF3D39}">
                                      <a1611:picAttrSrcUrl xmlns:a1611="http://schemas.microsoft.com/office/drawing/2016/11/main" r:i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51825" cy="746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" name="Text Box 213"/>
                              <wps:cNvSpPr txBox="1"/>
                              <wps:spPr>
                                <a:xfrm>
                                  <a:off x="0" y="7461250"/>
                                  <a:ext cx="8251825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D95244" w14:textId="77777777" w:rsidR="00CB54FA" w:rsidRPr="00482089" w:rsidRDefault="000F4665">
                                    <w:hyperlink r:id="rId39" w:history="1">
                                      <w:r w:rsidR="00CB54FA" w:rsidRPr="00482089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CB54FA" w:rsidRPr="00482089">
                                      <w:t xml:space="preserve"> by Unknown Author is licensed under </w:t>
                                    </w:r>
                                    <w:hyperlink r:id="rId40" w:history="1">
                                      <w:r w:rsidR="00CB54FA" w:rsidRPr="00482089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08A3B5" id="Group 214" o:spid="_x0000_s1030" style="position:absolute;left:0;text-align:left;margin-left:6.55pt;margin-top:-21.8pt;width:45.45pt;height:46.55pt;z-index:251800576;mso-width-relative:margin;mso-height-relative:margin" coordsize="82518,77438" o:gfxdata="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">
                      <v:shape id="Picture 212" o:spid="_x0000_s1031" type="#_x0000_t75" style="position:absolute;width:82518;height:7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">
                        <v:imagedata r:id="rId41" o:title=""/>
                      </v:shape>
                      <v:shape id="Text Box 213" o:spid="_x0000_s1032" type="#_x0000_t202" style="position:absolute;top:74612;width:82518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      <v:textbox>
                          <w:txbxContent>
                            <w:p w14:paraId="70D95244" w14:textId="77777777" w:rsidR="00CB54FA" w:rsidRPr="00482089" w:rsidRDefault="000F4665">
                              <w:hyperlink r:id="rId42" w:history="1">
                                <w:r w:rsidR="00CB54FA" w:rsidRPr="00482089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CB54FA" w:rsidRPr="00482089">
                                <w:t xml:space="preserve"> by Unknown Author is licensed under </w:t>
                              </w:r>
                              <w:hyperlink r:id="rId43" w:history="1">
                                <w:r w:rsidR="00CB54FA" w:rsidRPr="00482089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764B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48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6B06110" w14:textId="164F29F3" w:rsidR="00CB54FA" w:rsidRPr="006D7932" w:rsidRDefault="00CB54FA" w:rsidP="00CB54FA">
            <w:pPr>
              <w:pStyle w:val="Dates"/>
              <w:jc w:val="center"/>
              <w:rPr>
                <w:b/>
                <w:sz w:val="24"/>
                <w:szCs w:val="24"/>
              </w:rPr>
            </w:pPr>
            <w:r>
              <w:t xml:space="preserve">                                        23                             </w:t>
            </w:r>
            <w:r w:rsidRPr="006D7932">
              <w:rPr>
                <w:b/>
                <w:color w:val="auto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Pajama Day</w:t>
            </w:r>
          </w:p>
        </w:tc>
        <w:tc>
          <w:tcPr>
            <w:tcW w:w="23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78878C1" w14:textId="4939E8A3" w:rsidR="00CB54FA" w:rsidRPr="000764B1" w:rsidRDefault="00CB54FA" w:rsidP="00CB54FA">
            <w:pPr>
              <w:pStyle w:val="Dates"/>
              <w:rPr>
                <w:sz w:val="20"/>
                <w:szCs w:val="20"/>
              </w:rPr>
            </w:pPr>
            <w:r w:rsidRPr="000764B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39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98D6B11" w14:textId="58A62974" w:rsidR="00CB54FA" w:rsidRPr="000764B1" w:rsidRDefault="00CB54FA" w:rsidP="00CB54FA">
            <w:pPr>
              <w:pStyle w:val="Dates"/>
              <w:rPr>
                <w:sz w:val="20"/>
                <w:szCs w:val="20"/>
              </w:rPr>
            </w:pPr>
            <w:r w:rsidRPr="000764B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8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15134AF" w14:textId="2F482851" w:rsidR="00CB54FA" w:rsidRPr="000764B1" w:rsidRDefault="00CB54FA" w:rsidP="00CB54FA">
            <w:pPr>
              <w:pStyle w:val="Dates"/>
              <w:rPr>
                <w:sz w:val="20"/>
                <w:szCs w:val="20"/>
              </w:rPr>
            </w:pPr>
            <w:r w:rsidRPr="000764B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84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35ED852" w14:textId="58C681F4" w:rsidR="00CB54FA" w:rsidRPr="000764B1" w:rsidRDefault="00CB54FA" w:rsidP="00CB54FA">
            <w:pPr>
              <w:pStyle w:val="Dates"/>
              <w:rPr>
                <w:sz w:val="20"/>
                <w:szCs w:val="20"/>
              </w:rPr>
            </w:pPr>
            <w:r w:rsidRPr="000764B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181" w:type="dxa"/>
            <w:tcBorders>
              <w:top w:val="single" w:sz="4" w:space="0" w:color="595959" w:themeColor="text1" w:themeTint="A6"/>
              <w:bottom w:val="nil"/>
              <w:right w:val="single" w:sz="4" w:space="0" w:color="auto"/>
            </w:tcBorders>
            <w:shd w:val="clear" w:color="auto" w:fill="auto"/>
          </w:tcPr>
          <w:p w14:paraId="389D84DA" w14:textId="770098AE" w:rsidR="00CB54FA" w:rsidRPr="000764B1" w:rsidRDefault="00CB54FA" w:rsidP="00CB54FA">
            <w:pPr>
              <w:pStyle w:val="Dates"/>
              <w:rPr>
                <w:sz w:val="20"/>
                <w:szCs w:val="20"/>
              </w:rPr>
            </w:pPr>
            <w:r w:rsidRPr="000764B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</w:tr>
      <w:tr w:rsidR="009615D6" w14:paraId="31951C39" w14:textId="77777777" w:rsidTr="00E01FE4">
        <w:trPr>
          <w:trHeight w:hRule="exact" w:val="1303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595959" w:themeColor="text1" w:themeTint="A6"/>
            </w:tcBorders>
            <w:shd w:val="clear" w:color="auto" w:fill="auto"/>
          </w:tcPr>
          <w:p w14:paraId="41BA5295" w14:textId="77777777" w:rsidR="00CB54FA" w:rsidRPr="00EF00AB" w:rsidRDefault="00CB54FA" w:rsidP="00CB54FA">
            <w:pPr>
              <w:jc w:val="center"/>
              <w:rPr>
                <w:b/>
                <w:color w:val="0B5294" w:themeColor="accent1" w:themeShade="BF"/>
              </w:rPr>
            </w:pPr>
            <w:r w:rsidRPr="00EF00AB">
              <w:rPr>
                <w:b/>
                <w:color w:val="0B5294" w:themeColor="accent1" w:themeShade="BF"/>
              </w:rPr>
              <w:t>Happy Birthday</w:t>
            </w:r>
          </w:p>
          <w:p w14:paraId="5AE8F824" w14:textId="79B49B08" w:rsidR="00CB54FA" w:rsidRPr="00EF00AB" w:rsidRDefault="00CB54FA" w:rsidP="00CB54FA">
            <w:pPr>
              <w:jc w:val="center"/>
              <w:rPr>
                <w:b/>
                <w:color w:val="0B5294" w:themeColor="accent1" w:themeShade="BF"/>
              </w:rPr>
            </w:pPr>
            <w:r w:rsidRPr="00EF00AB">
              <w:rPr>
                <w:b/>
                <w:color w:val="0B5294" w:themeColor="accent1" w:themeShade="BF"/>
              </w:rPr>
              <w:t>Henri</w:t>
            </w:r>
          </w:p>
          <w:p w14:paraId="20AC827C" w14:textId="458BDE51" w:rsidR="00CB54FA" w:rsidRPr="00EF00AB" w:rsidRDefault="00CB54FA" w:rsidP="00CB54FA">
            <w:pPr>
              <w:jc w:val="center"/>
              <w:rPr>
                <w:b/>
                <w:color w:val="0B5294" w:themeColor="accent1" w:themeShade="BF"/>
              </w:rPr>
            </w:pPr>
            <w:r w:rsidRPr="00EF00AB">
              <w:rPr>
                <w:b/>
                <w:color w:val="0B5294" w:themeColor="accent1" w:themeShade="BF"/>
              </w:rPr>
              <w:t>Carver</w:t>
            </w:r>
          </w:p>
          <w:p w14:paraId="21DCB506" w14:textId="13F89902" w:rsidR="00CB54FA" w:rsidRPr="00EF00AB" w:rsidRDefault="00CB54FA" w:rsidP="00CB54FA">
            <w:pPr>
              <w:jc w:val="center"/>
              <w:rPr>
                <w:b/>
                <w:color w:val="0B5294" w:themeColor="accent1" w:themeShade="BF"/>
              </w:rPr>
            </w:pPr>
            <w:r w:rsidRPr="00EF00AB">
              <w:rPr>
                <w:b/>
                <w:color w:val="0B5294" w:themeColor="accent1" w:themeShade="BF"/>
              </w:rPr>
              <w:t>(Dec. 23</w:t>
            </w:r>
            <w:r w:rsidRPr="00EF00AB">
              <w:rPr>
                <w:b/>
                <w:color w:val="0B5294" w:themeColor="accent1" w:themeShade="BF"/>
                <w:vertAlign w:val="superscript"/>
              </w:rPr>
              <w:t>rd</w:t>
            </w:r>
            <w:r w:rsidRPr="00EF00AB">
              <w:rPr>
                <w:b/>
                <w:color w:val="0B5294" w:themeColor="accent1" w:themeShade="BF"/>
              </w:rPr>
              <w:t>)</w:t>
            </w:r>
          </w:p>
          <w:p w14:paraId="79EAD01A" w14:textId="77777777" w:rsidR="00CB54FA" w:rsidRPr="00C5747C" w:rsidRDefault="00CB54FA" w:rsidP="00CB54FA">
            <w:pPr>
              <w:jc w:val="center"/>
              <w:rPr>
                <w:rFonts w:ascii="Britannic Bold" w:hAnsi="Britannic Bold"/>
                <w:b/>
              </w:rPr>
            </w:pPr>
            <w:bookmarkStart w:id="0" w:name="_GoBack"/>
            <w:bookmarkEnd w:id="0"/>
          </w:p>
        </w:tc>
        <w:tc>
          <w:tcPr>
            <w:tcW w:w="248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6044F4A" w14:textId="182DCCB1" w:rsidR="00CB54FA" w:rsidRPr="000764B1" w:rsidRDefault="00CB54FA" w:rsidP="00CB54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807744" behindDoc="1" locked="0" layoutInCell="1" allowOverlap="1" wp14:anchorId="65AFC900" wp14:editId="386597E3">
                  <wp:simplePos x="0" y="0"/>
                  <wp:positionH relativeFrom="column">
                    <wp:posOffset>1044836</wp:posOffset>
                  </wp:positionH>
                  <wp:positionV relativeFrom="paragraph">
                    <wp:posOffset>-172981</wp:posOffset>
                  </wp:positionV>
                  <wp:extent cx="483870" cy="49911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(</w:t>
            </w:r>
            <w:r w:rsidRPr="000764B1">
              <w:rPr>
                <w:b/>
                <w:sz w:val="20"/>
                <w:szCs w:val="20"/>
              </w:rPr>
              <w:t>School Wide</w:t>
            </w:r>
            <w:r>
              <w:rPr>
                <w:b/>
                <w:sz w:val="20"/>
                <w:szCs w:val="20"/>
              </w:rPr>
              <w:t>)</w:t>
            </w:r>
          </w:p>
          <w:p w14:paraId="3A07582E" w14:textId="77777777" w:rsidR="00CB54FA" w:rsidRPr="000764B1" w:rsidRDefault="00CB54FA" w:rsidP="00CB54FA">
            <w:pPr>
              <w:jc w:val="center"/>
              <w:rPr>
                <w:rFonts w:ascii="Britannic Bold" w:hAnsi="Britannic Bold"/>
                <w:b/>
                <w:color w:val="FF0000"/>
                <w:sz w:val="20"/>
                <w:szCs w:val="20"/>
              </w:rPr>
            </w:pPr>
          </w:p>
          <w:p w14:paraId="1B888935" w14:textId="05261D6E" w:rsidR="00CB54FA" w:rsidRPr="0029162F" w:rsidRDefault="00CB54FA" w:rsidP="00CB54FA">
            <w:pPr>
              <w:jc w:val="center"/>
              <w:rPr>
                <w:rFonts w:ascii="Century Gothic" w:hAnsi="Century Gothic"/>
                <w:b/>
                <w:color w:val="59A9F2" w:themeColor="accent1" w:themeTint="99"/>
                <w:sz w:val="24"/>
                <w:szCs w:val="24"/>
              </w:rPr>
            </w:pPr>
            <w:r w:rsidRPr="0029162F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SCHOOL CLOSED AT 2:45PM</w:t>
            </w:r>
          </w:p>
          <w:p w14:paraId="348DD193" w14:textId="11F42BCD" w:rsidR="00CB54FA" w:rsidRPr="000764B1" w:rsidRDefault="00CB54FA" w:rsidP="00CB54FA">
            <w:pPr>
              <w:jc w:val="center"/>
              <w:rPr>
                <w:b/>
                <w:color w:val="00B0F0"/>
                <w:sz w:val="20"/>
                <w:szCs w:val="20"/>
              </w:rPr>
            </w:pPr>
          </w:p>
          <w:p w14:paraId="3F31897F" w14:textId="77F82960" w:rsidR="00CB54FA" w:rsidRPr="000764B1" w:rsidRDefault="00CB54FA" w:rsidP="00CB54FA">
            <w:pPr>
              <w:rPr>
                <w:rFonts w:ascii="Britannic Bold" w:hAnsi="Britannic Bold"/>
                <w:b/>
                <w:color w:val="FF0000"/>
                <w:sz w:val="20"/>
                <w:szCs w:val="20"/>
              </w:rPr>
            </w:pPr>
            <w:r w:rsidRPr="000764B1">
              <w:rPr>
                <w:rFonts w:ascii="Britannic Bold" w:hAnsi="Britannic Bold"/>
                <w:b/>
                <w:color w:val="FF0000"/>
                <w:sz w:val="20"/>
                <w:szCs w:val="20"/>
              </w:rPr>
              <w:t xml:space="preserve">           </w:t>
            </w:r>
          </w:p>
          <w:p w14:paraId="3FADBBE2" w14:textId="718CBA68" w:rsidR="00CB54FA" w:rsidRPr="000764B1" w:rsidRDefault="00CB54FA" w:rsidP="00CB54FA">
            <w:pPr>
              <w:jc w:val="center"/>
              <w:rPr>
                <w:b/>
                <w:color w:val="00B0F0"/>
                <w:sz w:val="20"/>
                <w:szCs w:val="20"/>
              </w:rPr>
            </w:pPr>
            <w:r w:rsidRPr="000764B1">
              <w:rPr>
                <w:rFonts w:ascii="Britannic Bold" w:hAnsi="Britannic Bold"/>
                <w:b/>
                <w:sz w:val="20"/>
                <w:szCs w:val="20"/>
              </w:rPr>
              <w:t xml:space="preserve"> </w:t>
            </w:r>
          </w:p>
          <w:p w14:paraId="070DB1E2" w14:textId="77777777" w:rsidR="00CB54FA" w:rsidRPr="000764B1" w:rsidRDefault="00CB54FA" w:rsidP="00CB54FA">
            <w:pPr>
              <w:jc w:val="center"/>
              <w:rPr>
                <w:b/>
                <w:color w:val="00B0F0"/>
                <w:sz w:val="20"/>
                <w:szCs w:val="20"/>
              </w:rPr>
            </w:pPr>
          </w:p>
          <w:p w14:paraId="336DEA58" w14:textId="77777777" w:rsidR="00CB54FA" w:rsidRPr="000764B1" w:rsidRDefault="00CB54FA" w:rsidP="00CB54FA">
            <w:pPr>
              <w:rPr>
                <w:b/>
                <w:color w:val="FFC000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C7469F" w14:textId="112A47E1" w:rsidR="00CB54FA" w:rsidRDefault="00CB54FA" w:rsidP="00CB54FA">
            <w:pPr>
              <w:jc w:val="center"/>
              <w:rPr>
                <w:b/>
                <w:color w:val="00B0F0"/>
                <w:sz w:val="16"/>
              </w:rPr>
            </w:pPr>
          </w:p>
          <w:p w14:paraId="3EBA5AFC" w14:textId="77777777" w:rsidR="00CB54FA" w:rsidRDefault="00CB54FA" w:rsidP="00CB54FA">
            <w:pPr>
              <w:jc w:val="center"/>
              <w:rPr>
                <w:b/>
                <w:color w:val="00B0F0"/>
                <w:sz w:val="16"/>
              </w:rPr>
            </w:pPr>
          </w:p>
          <w:p w14:paraId="14CFD849" w14:textId="77777777" w:rsidR="00CB54FA" w:rsidRDefault="00CB54FA" w:rsidP="00CB54FA">
            <w:pPr>
              <w:jc w:val="center"/>
              <w:rPr>
                <w:rFonts w:asciiTheme="majorHAnsi" w:hAnsiTheme="majorHAnsi"/>
                <w:b/>
                <w:color w:val="C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FF6454" w14:textId="0AE91134" w:rsidR="00CB54FA" w:rsidRPr="0065450D" w:rsidRDefault="00CB54FA" w:rsidP="00CB54FA">
            <w:pPr>
              <w:jc w:val="center"/>
              <w:rPr>
                <w:b/>
                <w:color w:val="00B0F0"/>
                <w:sz w:val="16"/>
              </w:rPr>
            </w:pPr>
          </w:p>
        </w:tc>
        <w:tc>
          <w:tcPr>
            <w:tcW w:w="2392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CD6BC54" w14:textId="1E1446B3" w:rsidR="00CB54FA" w:rsidRPr="00766A65" w:rsidRDefault="00CB54FA" w:rsidP="00CB54FA">
            <w:pPr>
              <w:jc w:val="center"/>
              <w:rPr>
                <w:rFonts w:asciiTheme="majorHAnsi" w:hAnsiTheme="majorHAnsi"/>
                <w:b/>
                <w:sz w:val="14"/>
                <w:szCs w:val="14"/>
              </w:rPr>
            </w:pPr>
            <w:r>
              <w:rPr>
                <w:b/>
                <w:noProof/>
                <w:color w:val="00B0F0"/>
                <w:sz w:val="16"/>
              </w:rPr>
              <w:drawing>
                <wp:anchor distT="0" distB="0" distL="114300" distR="114300" simplePos="0" relativeHeight="251805696" behindDoc="0" locked="0" layoutInCell="1" allowOverlap="1" wp14:anchorId="609958E1" wp14:editId="040EA76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-347345</wp:posOffset>
                  </wp:positionV>
                  <wp:extent cx="1057275" cy="870489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74" cy="87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E69DC57" w14:textId="77777777" w:rsidR="00CB54FA" w:rsidRDefault="00CB54FA" w:rsidP="00CB54FA">
            <w:pPr>
              <w:jc w:val="center"/>
              <w:rPr>
                <w:rFonts w:asciiTheme="majorHAnsi" w:hAnsiTheme="majorHAnsi"/>
                <w:color w:val="00B0F0"/>
              </w:rPr>
            </w:pPr>
            <w:r w:rsidRPr="003B7DBE">
              <w:rPr>
                <w:b/>
                <w:color w:val="00B050"/>
              </w:rPr>
              <w:t xml:space="preserve"> </w:t>
            </w:r>
            <w:r w:rsidRPr="000764B1">
              <w:rPr>
                <w:rFonts w:asciiTheme="majorHAnsi" w:hAnsiTheme="majorHAnsi"/>
                <w:color w:val="00B0F0"/>
              </w:rPr>
              <w:t>Happy Birthday</w:t>
            </w:r>
          </w:p>
          <w:p w14:paraId="5E36BDC3" w14:textId="77777777" w:rsidR="00CB54FA" w:rsidRPr="000764B1" w:rsidRDefault="00CB54FA" w:rsidP="00CB54FA">
            <w:pPr>
              <w:jc w:val="center"/>
              <w:rPr>
                <w:rFonts w:ascii="Forte" w:hAnsi="Forte"/>
                <w:color w:val="00B0F0"/>
              </w:rPr>
            </w:pPr>
            <w:r w:rsidRPr="000764B1">
              <w:rPr>
                <w:rFonts w:asciiTheme="majorHAnsi" w:hAnsiTheme="majorHAnsi"/>
                <w:color w:val="00B0F0"/>
              </w:rPr>
              <w:t>Emily!</w:t>
            </w:r>
          </w:p>
          <w:p w14:paraId="004028A1" w14:textId="6171EB7F" w:rsidR="00CB54FA" w:rsidRPr="00676A91" w:rsidRDefault="00CB54FA" w:rsidP="00CB54FA">
            <w:pPr>
              <w:rPr>
                <w:b/>
              </w:rPr>
            </w:pPr>
          </w:p>
        </w:tc>
        <w:tc>
          <w:tcPr>
            <w:tcW w:w="184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F0564C" w14:textId="491B1EA3" w:rsidR="00CB54FA" w:rsidRPr="006133B8" w:rsidRDefault="00CB54FA" w:rsidP="00CB54FA">
            <w:pPr>
              <w:rPr>
                <w:sz w:val="22"/>
              </w:rPr>
            </w:pPr>
            <w:r w:rsidRPr="000764B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6E9C30EA" wp14:editId="577820B2">
                      <wp:simplePos x="0" y="0"/>
                      <wp:positionH relativeFrom="column">
                        <wp:posOffset>-203200</wp:posOffset>
                      </wp:positionH>
                      <wp:positionV relativeFrom="paragraph">
                        <wp:posOffset>-210185</wp:posOffset>
                      </wp:positionV>
                      <wp:extent cx="699247" cy="522717"/>
                      <wp:effectExtent l="0" t="0" r="5715" b="0"/>
                      <wp:wrapNone/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9247" cy="522717"/>
                                <a:chOff x="0" y="0"/>
                                <a:chExt cx="4010025" cy="408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2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837473B0-CC2E-450A-ABE3-18F120FF3D39}">
                                      <a1611:picAttrSrcUrl xmlns:a1611="http://schemas.microsoft.com/office/drawing/2016/11/main" r:i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0025" cy="380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6" name="Text Box 216"/>
                              <wps:cNvSpPr txBox="1"/>
                              <wps:spPr>
                                <a:xfrm>
                                  <a:off x="0" y="3800475"/>
                                  <a:ext cx="4010025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0891D3" w14:textId="77777777" w:rsidR="00CB54FA" w:rsidRPr="006E2176" w:rsidRDefault="000F4665">
                                    <w:hyperlink r:id="rId50" w:history="1">
                                      <w:r w:rsidR="00CB54FA" w:rsidRPr="006E2176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CB54FA" w:rsidRPr="006E2176">
                                      <w:t xml:space="preserve"> by Unknown Author is licensed under </w:t>
                                    </w:r>
                                    <w:hyperlink r:id="rId51" w:history="1">
                                      <w:r w:rsidR="00CB54FA" w:rsidRPr="006E2176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C30EA" id="Group 217" o:spid="_x0000_s1033" style="position:absolute;margin-left:-16pt;margin-top:-16.55pt;width:55.05pt;height:41.15pt;z-index:251803648;mso-width-relative:margin;mso-height-relative:margin" coordsize="40100,40830" o:gfxdata="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">
                      <v:shape id="Picture 215" o:spid="_x0000_s1034" type="#_x0000_t75" style="position:absolute;width:40100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">
                        <v:imagedata r:id="rId52" o:title=""/>
                      </v:shape>
                      <v:shape id="Text Box 216" o:spid="_x0000_s1035" type="#_x0000_t202" style="position:absolute;top:38004;width:40100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      <v:textbox>
                          <w:txbxContent>
                            <w:p w14:paraId="390891D3" w14:textId="77777777" w:rsidR="00CB54FA" w:rsidRPr="006E2176" w:rsidRDefault="000F4665">
                              <w:hyperlink r:id="rId53" w:history="1">
                                <w:r w:rsidR="00CB54FA" w:rsidRPr="006E2176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CB54FA" w:rsidRPr="006E2176">
                                <w:t xml:space="preserve"> by Unknown Author is licensed under </w:t>
                              </w:r>
                              <w:hyperlink r:id="rId54" w:history="1">
                                <w:r w:rsidR="00CB54FA" w:rsidRPr="006E2176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62B6F75" w14:textId="77777777" w:rsidR="00CB54FA" w:rsidRPr="006133B8" w:rsidRDefault="00CB54FA" w:rsidP="00CB54FA">
            <w:pPr>
              <w:rPr>
                <w:sz w:val="22"/>
              </w:rPr>
            </w:pPr>
          </w:p>
          <w:p w14:paraId="7B5FD123" w14:textId="77777777" w:rsidR="00CB54FA" w:rsidRPr="006133B8" w:rsidRDefault="00CB54FA" w:rsidP="00CB54FA">
            <w:pPr>
              <w:rPr>
                <w:b/>
                <w:sz w:val="22"/>
              </w:rPr>
            </w:pPr>
          </w:p>
        </w:tc>
        <w:tc>
          <w:tcPr>
            <w:tcW w:w="2181" w:type="dxa"/>
            <w:tcBorders>
              <w:top w:val="nil"/>
              <w:bottom w:val="single" w:sz="4" w:space="0" w:color="595959" w:themeColor="text1" w:themeTint="A6"/>
              <w:right w:val="single" w:sz="4" w:space="0" w:color="auto"/>
            </w:tcBorders>
            <w:shd w:val="clear" w:color="auto" w:fill="auto"/>
          </w:tcPr>
          <w:p w14:paraId="25E732D0" w14:textId="41ADBE7D" w:rsidR="00CB54FA" w:rsidRDefault="00CB54FA" w:rsidP="00CB54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C4FD855" wp14:editId="64F9D65A">
                      <wp:simplePos x="0" y="0"/>
                      <wp:positionH relativeFrom="column">
                        <wp:posOffset>-5326380</wp:posOffset>
                      </wp:positionH>
                      <wp:positionV relativeFrom="paragraph">
                        <wp:posOffset>405130</wp:posOffset>
                      </wp:positionV>
                      <wp:extent cx="5710555" cy="42227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0555" cy="42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8D83A2" w14:textId="6E437468" w:rsidR="00CB54FA" w:rsidRPr="00E00FCA" w:rsidRDefault="00CB54FA" w:rsidP="00F15941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46"/>
                                      <w:szCs w:val="4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0FCA">
                                    <w:rPr>
                                      <w:rFonts w:asciiTheme="majorHAnsi" w:hAnsiTheme="majorHAnsi"/>
                                      <w:b/>
                                      <w:color w:val="FF0000"/>
                                      <w:sz w:val="46"/>
                                      <w:szCs w:val="4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School Closed These Days</w:t>
                                  </w:r>
                                </w:p>
                                <w:p w14:paraId="68F03C7D" w14:textId="77777777" w:rsidR="00CB54FA" w:rsidRPr="00E00FCA" w:rsidRDefault="00CB54FA">
                                  <w:pPr>
                                    <w:rPr>
                                      <w:sz w:val="46"/>
                                      <w:szCs w:val="4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FD855" id="Text Box 1" o:spid="_x0000_s1036" type="#_x0000_t202" style="position:absolute;margin-left:-419.4pt;margin-top:31.9pt;width:449.65pt;height:33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" filled="f" stroked="f">
                      <v:textbox>
                        <w:txbxContent>
                          <w:p w14:paraId="7F8D83A2" w14:textId="6E437468" w:rsidR="00CB54FA" w:rsidRPr="00E00FCA" w:rsidRDefault="00CB54FA" w:rsidP="00F1594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6"/>
                                <w:szCs w:val="4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FCA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6"/>
                                <w:szCs w:val="4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Closed These Days</w:t>
                            </w:r>
                          </w:p>
                          <w:p w14:paraId="68F03C7D" w14:textId="77777777" w:rsidR="00CB54FA" w:rsidRPr="00E00FCA" w:rsidRDefault="00CB54FA">
                            <w:pPr>
                              <w:rPr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15D6" w14:paraId="0849DE36" w14:textId="77777777" w:rsidTr="00E01FE4">
        <w:trPr>
          <w:trHeight w:val="1599"/>
        </w:trPr>
        <w:tc>
          <w:tcPr>
            <w:tcW w:w="1620" w:type="dxa"/>
            <w:tcBorders>
              <w:top w:val="single" w:sz="4" w:space="0" w:color="595959" w:themeColor="text1" w:themeTint="A6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687533" w14:textId="77BE5065" w:rsidR="00CB54FA" w:rsidRDefault="00CB54FA" w:rsidP="00CB54FA">
            <w:pPr>
              <w:pStyle w:val="Dates"/>
            </w:pPr>
            <w:r>
              <w:t>29</w:t>
            </w:r>
          </w:p>
        </w:tc>
        <w:tc>
          <w:tcPr>
            <w:tcW w:w="248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FFFFFF" w:themeFill="background1"/>
          </w:tcPr>
          <w:p w14:paraId="7BF733ED" w14:textId="11A34498" w:rsidR="00CB54FA" w:rsidRPr="004850BC" w:rsidRDefault="00CB54FA" w:rsidP="00CB54FA">
            <w:pPr>
              <w:jc w:val="right"/>
              <w:rPr>
                <w:rFonts w:ascii="Britannic Bold" w:hAnsi="Britannic Bold"/>
                <w:b/>
                <w:color w:val="FF0000"/>
                <w:sz w:val="28"/>
              </w:rPr>
            </w:pPr>
            <w:r w:rsidRPr="00E01FE4">
              <w:t xml:space="preserve">30 </w:t>
            </w:r>
            <w:r w:rsidRPr="004850BC">
              <w:rPr>
                <w:color w:val="FF0000"/>
              </w:rPr>
              <w:t xml:space="preserve">                                                </w:t>
            </w:r>
          </w:p>
          <w:p w14:paraId="56C3A15D" w14:textId="77777777" w:rsidR="00CB54FA" w:rsidRDefault="00CB54FA" w:rsidP="00CB54FA">
            <w:pPr>
              <w:jc w:val="center"/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  <w:p w14:paraId="0264EBBD" w14:textId="5C1A8BEF" w:rsidR="00CB54FA" w:rsidRPr="004850BC" w:rsidRDefault="00CB54FA" w:rsidP="00CB54FA">
            <w:pPr>
              <w:pStyle w:val="Dates"/>
              <w:rPr>
                <w:color w:val="FF0000"/>
              </w:rPr>
            </w:pPr>
            <w:r w:rsidRPr="004850BC">
              <w:rPr>
                <w:color w:val="FF0000"/>
              </w:rPr>
              <w:fldChar w:fldCharType="begin"/>
            </w:r>
            <w:r w:rsidRPr="004850BC">
              <w:rPr>
                <w:color w:val="FF0000"/>
              </w:rPr>
              <w:instrText xml:space="preserve">IF </w:instrText>
            </w:r>
            <w:r w:rsidRPr="004850BC">
              <w:rPr>
                <w:color w:val="FF0000"/>
              </w:rPr>
              <w:fldChar w:fldCharType="begin"/>
            </w:r>
            <w:r w:rsidRPr="004850BC">
              <w:rPr>
                <w:color w:val="FF0000"/>
              </w:rPr>
              <w:instrText xml:space="preserve"> =A12</w:instrText>
            </w:r>
            <w:r w:rsidRPr="004850BC">
              <w:rPr>
                <w:color w:val="FF0000"/>
              </w:rPr>
              <w:fldChar w:fldCharType="separate"/>
            </w:r>
            <w:r w:rsidRPr="004850BC">
              <w:rPr>
                <w:noProof/>
                <w:color w:val="FF0000"/>
              </w:rPr>
              <w:instrText>31</w:instrText>
            </w:r>
            <w:r w:rsidRPr="004850BC">
              <w:rPr>
                <w:color w:val="FF0000"/>
              </w:rPr>
              <w:fldChar w:fldCharType="end"/>
            </w:r>
            <w:r w:rsidRPr="004850BC">
              <w:rPr>
                <w:color w:val="FF0000"/>
              </w:rPr>
              <w:instrText xml:space="preserve"> = 0,"" </w:instrText>
            </w:r>
            <w:r w:rsidRPr="004850BC">
              <w:rPr>
                <w:color w:val="FF0000"/>
              </w:rPr>
              <w:fldChar w:fldCharType="begin"/>
            </w:r>
            <w:r w:rsidRPr="004850BC">
              <w:rPr>
                <w:color w:val="FF0000"/>
              </w:rPr>
              <w:instrText xml:space="preserve"> IF </w:instrText>
            </w:r>
            <w:r w:rsidRPr="004850BC">
              <w:rPr>
                <w:color w:val="FF0000"/>
              </w:rPr>
              <w:fldChar w:fldCharType="begin"/>
            </w:r>
            <w:r w:rsidRPr="004850BC">
              <w:rPr>
                <w:color w:val="FF0000"/>
              </w:rPr>
              <w:instrText xml:space="preserve"> =A12 </w:instrText>
            </w:r>
            <w:r w:rsidRPr="004850BC">
              <w:rPr>
                <w:color w:val="FF0000"/>
              </w:rPr>
              <w:fldChar w:fldCharType="separate"/>
            </w:r>
            <w:r w:rsidRPr="004850BC">
              <w:rPr>
                <w:noProof/>
                <w:color w:val="FF0000"/>
              </w:rPr>
              <w:instrText>31</w:instrText>
            </w:r>
            <w:r w:rsidRPr="004850BC">
              <w:rPr>
                <w:color w:val="FF0000"/>
              </w:rPr>
              <w:fldChar w:fldCharType="end"/>
            </w:r>
            <w:r w:rsidRPr="004850BC">
              <w:rPr>
                <w:color w:val="FF0000"/>
              </w:rPr>
              <w:instrText xml:space="preserve">  &lt; </w:instrText>
            </w:r>
            <w:r w:rsidRPr="004850BC">
              <w:rPr>
                <w:color w:val="FF0000"/>
              </w:rPr>
              <w:fldChar w:fldCharType="begin"/>
            </w:r>
            <w:r w:rsidRPr="004850BC">
              <w:rPr>
                <w:color w:val="FF0000"/>
              </w:rPr>
              <w:instrText xml:space="preserve"> DocVariable MonthEnd \@ d </w:instrText>
            </w:r>
            <w:r w:rsidRPr="004850BC">
              <w:rPr>
                <w:color w:val="FF0000"/>
              </w:rPr>
              <w:fldChar w:fldCharType="separate"/>
            </w:r>
            <w:r w:rsidRPr="004850BC">
              <w:rPr>
                <w:color w:val="FF0000"/>
              </w:rPr>
              <w:instrText>31</w:instrText>
            </w:r>
            <w:r w:rsidRPr="004850BC">
              <w:rPr>
                <w:color w:val="FF0000"/>
              </w:rPr>
              <w:fldChar w:fldCharType="end"/>
            </w:r>
            <w:r w:rsidRPr="004850BC">
              <w:rPr>
                <w:color w:val="FF0000"/>
              </w:rPr>
              <w:instrText xml:space="preserve">  </w:instrText>
            </w:r>
            <w:r w:rsidRPr="004850BC">
              <w:rPr>
                <w:color w:val="FF0000"/>
              </w:rPr>
              <w:fldChar w:fldCharType="begin"/>
            </w:r>
            <w:r w:rsidRPr="004850BC">
              <w:rPr>
                <w:color w:val="FF0000"/>
              </w:rPr>
              <w:instrText xml:space="preserve"> =A12+1 </w:instrText>
            </w:r>
            <w:r w:rsidRPr="004850BC">
              <w:rPr>
                <w:color w:val="FF0000"/>
              </w:rPr>
              <w:fldChar w:fldCharType="separate"/>
            </w:r>
            <w:r w:rsidRPr="004850BC">
              <w:rPr>
                <w:noProof/>
                <w:color w:val="FF0000"/>
              </w:rPr>
              <w:instrText>31</w:instrText>
            </w:r>
            <w:r w:rsidRPr="004850BC">
              <w:rPr>
                <w:color w:val="FF0000"/>
              </w:rPr>
              <w:fldChar w:fldCharType="end"/>
            </w:r>
            <w:r w:rsidRPr="004850BC">
              <w:rPr>
                <w:color w:val="FF0000"/>
              </w:rPr>
              <w:instrText xml:space="preserve"> "" </w:instrText>
            </w:r>
            <w:r w:rsidRPr="004850BC">
              <w:rPr>
                <w:color w:val="FF0000"/>
              </w:rPr>
              <w:fldChar w:fldCharType="end"/>
            </w:r>
            <w:r w:rsidRPr="004850BC">
              <w:rPr>
                <w:color w:val="FF0000"/>
              </w:rPr>
              <w:fldChar w:fldCharType="end"/>
            </w:r>
          </w:p>
        </w:tc>
        <w:tc>
          <w:tcPr>
            <w:tcW w:w="2311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FFFFFF" w:themeFill="background1"/>
          </w:tcPr>
          <w:p w14:paraId="27C03F0B" w14:textId="77777777" w:rsidR="00CB54FA" w:rsidRDefault="00CB54FA" w:rsidP="00CB54FA">
            <w:pPr>
              <w:pStyle w:val="Dates"/>
              <w:rPr>
                <w:color w:val="auto"/>
              </w:rPr>
            </w:pPr>
            <w:r w:rsidRPr="00E01FE4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8075959" wp14:editId="0BB4BC34">
                      <wp:simplePos x="0" y="0"/>
                      <wp:positionH relativeFrom="column">
                        <wp:posOffset>-166146</wp:posOffset>
                      </wp:positionH>
                      <wp:positionV relativeFrom="paragraph">
                        <wp:posOffset>719604</wp:posOffset>
                      </wp:positionV>
                      <wp:extent cx="1775012" cy="578223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012" cy="578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CECD32" w14:textId="77777777" w:rsidR="00CB54FA" w:rsidRDefault="00CB54FA" w:rsidP="00A45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75959" id="Text Box 3" o:spid="_x0000_s1037" type="#_x0000_t202" style="position:absolute;left:0;text-align:left;margin-left:-13.1pt;margin-top:56.65pt;width:139.75pt;height:45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" filled="f" stroked="f">
                      <v:textbox>
                        <w:txbxContent>
                          <w:p w14:paraId="73CECD32" w14:textId="77777777" w:rsidR="00CB54FA" w:rsidRDefault="00CB54FA" w:rsidP="00A45866"/>
                        </w:txbxContent>
                      </v:textbox>
                    </v:shape>
                  </w:pict>
                </mc:Fallback>
              </mc:AlternateContent>
            </w:r>
            <w:r w:rsidRPr="00E01FE4">
              <w:rPr>
                <w:color w:val="auto"/>
              </w:rPr>
              <w:t>31</w:t>
            </w:r>
          </w:p>
          <w:p w14:paraId="369538E8" w14:textId="77777777" w:rsidR="00CB54FA" w:rsidRDefault="00CB54FA" w:rsidP="00CB54FA">
            <w:pPr>
              <w:pStyle w:val="Dates"/>
              <w:rPr>
                <w:color w:val="FF0000"/>
              </w:rPr>
            </w:pPr>
          </w:p>
          <w:p w14:paraId="15B4DF32" w14:textId="2243AA21" w:rsidR="00CB54FA" w:rsidRPr="0029162F" w:rsidRDefault="00CB54FA" w:rsidP="00CB54FA">
            <w:pPr>
              <w:jc w:val="center"/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29162F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SCHOOL CLOSED AT 2:45PM</w:t>
            </w:r>
          </w:p>
          <w:p w14:paraId="74B46CB3" w14:textId="153F405F" w:rsidR="00CB54FA" w:rsidRPr="004850BC" w:rsidRDefault="00CB54FA" w:rsidP="00CB54FA">
            <w:pPr>
              <w:pStyle w:val="Dates"/>
              <w:rPr>
                <w:color w:val="FF0000"/>
              </w:rPr>
            </w:pPr>
          </w:p>
        </w:tc>
        <w:tc>
          <w:tcPr>
            <w:tcW w:w="239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FFFFFF" w:themeFill="background1"/>
          </w:tcPr>
          <w:p w14:paraId="48BB1454" w14:textId="2058722C" w:rsidR="00CB54FA" w:rsidRPr="004850BC" w:rsidRDefault="00CB54FA" w:rsidP="00CB54FA">
            <w:pPr>
              <w:pStyle w:val="Dates"/>
              <w:rPr>
                <w:color w:val="FF0000"/>
              </w:rPr>
            </w:pPr>
            <w:r w:rsidRPr="004850BC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07CDB817" wp14:editId="7B20A1F3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81280</wp:posOffset>
                      </wp:positionV>
                      <wp:extent cx="995082" cy="685800"/>
                      <wp:effectExtent l="0" t="0" r="0" b="0"/>
                      <wp:wrapNone/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082" cy="685800"/>
                                <a:chOff x="0" y="0"/>
                                <a:chExt cx="5715000" cy="5997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Picture 1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837473B0-CC2E-450A-ABE3-18F120FF3D39}">
                                      <a1611:picAttrSrcUrl xmlns:a1611="http://schemas.microsoft.com/office/drawing/2016/11/main" r:i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" name="Text Box 191"/>
                              <wps:cNvSpPr txBox="1"/>
                              <wps:spPr>
                                <a:xfrm>
                                  <a:off x="0" y="5715000"/>
                                  <a:ext cx="5715000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2EDFC9" w14:textId="77777777" w:rsidR="00CB54FA" w:rsidRPr="00F87587" w:rsidRDefault="000F4665">
                                    <w:hyperlink r:id="rId57" w:history="1">
                                      <w:r w:rsidR="00CB54FA" w:rsidRPr="00F87587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CB54FA" w:rsidRPr="00F87587">
                                      <w:t xml:space="preserve"> by Unknown Author is licensed under </w:t>
                                    </w:r>
                                    <w:hyperlink r:id="rId58" w:history="1">
                                      <w:r w:rsidR="00CB54FA" w:rsidRPr="00F87587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DB817" id="Group 189" o:spid="_x0000_s1038" style="position:absolute;left:0;text-align:left;margin-left:16.55pt;margin-top:6.4pt;width:78.35pt;height:54pt;z-index:251802624;mso-width-relative:margin;mso-height-relative:margin" coordsize="57150,59975" o:gfxdata="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">
                      <v:shape id="Picture 190" o:spid="_x0000_s1039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">
                        <v:imagedata r:id="rId59" o:title=""/>
                      </v:shape>
                      <v:shape id="Text Box 191" o:spid="_x0000_s1040" type="#_x0000_t202" style="position:absolute;top:57150;width:5715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      <v:textbox>
                          <w:txbxContent>
                            <w:p w14:paraId="042EDFC9" w14:textId="77777777" w:rsidR="00CB54FA" w:rsidRPr="00F87587" w:rsidRDefault="000F4665">
                              <w:hyperlink r:id="rId60" w:history="1">
                                <w:r w:rsidR="00CB54FA" w:rsidRPr="00F87587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CB54FA" w:rsidRPr="00F87587">
                                <w:t xml:space="preserve"> by Unknown Author is licensed under </w:t>
                              </w:r>
                              <w:hyperlink r:id="rId61" w:history="1">
                                <w:r w:rsidR="00CB54FA" w:rsidRPr="00F87587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839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FFFFFF" w:themeFill="background1"/>
          </w:tcPr>
          <w:p w14:paraId="4C07AA50" w14:textId="7DC2FA53" w:rsidR="00CB54FA" w:rsidRPr="004850BC" w:rsidRDefault="00CB54FA" w:rsidP="00CB54FA">
            <w:pPr>
              <w:pStyle w:val="Dates"/>
              <w:rPr>
                <w:color w:val="FF0000"/>
              </w:rPr>
            </w:pPr>
          </w:p>
        </w:tc>
        <w:tc>
          <w:tcPr>
            <w:tcW w:w="1846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FFFFFF" w:themeFill="background1"/>
          </w:tcPr>
          <w:p w14:paraId="5D1DAA0F" w14:textId="5E8513CA" w:rsidR="00CB54FA" w:rsidRPr="004850BC" w:rsidRDefault="00CB54FA" w:rsidP="00CB54FA">
            <w:pPr>
              <w:pStyle w:val="Dates"/>
              <w:jc w:val="left"/>
              <w:rPr>
                <w:color w:val="FF0000"/>
              </w:rPr>
            </w:pPr>
          </w:p>
        </w:tc>
        <w:tc>
          <w:tcPr>
            <w:tcW w:w="2181" w:type="dxa"/>
            <w:tcBorders>
              <w:top w:val="single" w:sz="4" w:space="0" w:color="595959" w:themeColor="text1" w:themeTint="A6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1E9F9" w14:textId="65229569" w:rsidR="00CB54FA" w:rsidRPr="004850BC" w:rsidRDefault="00CB54FA" w:rsidP="00CB54FA">
            <w:pPr>
              <w:pStyle w:val="Dates"/>
              <w:rPr>
                <w:color w:val="FF0000"/>
              </w:rPr>
            </w:pPr>
          </w:p>
        </w:tc>
      </w:tr>
    </w:tbl>
    <w:p w14:paraId="3DA9EFAC" w14:textId="77777777" w:rsidR="004F0D09" w:rsidRPr="004850BC" w:rsidRDefault="004F0D09" w:rsidP="00377D5D">
      <w:pPr>
        <w:pStyle w:val="NoSpacing"/>
        <w:rPr>
          <w:color w:val="FFFFFF" w:themeColor="background1"/>
        </w:rPr>
      </w:pPr>
    </w:p>
    <w:sectPr w:rsidR="004F0D09" w:rsidRPr="004850BC" w:rsidSect="00A45866">
      <w:pgSz w:w="15840" w:h="12240" w:orient="landscape"/>
      <w:pgMar w:top="245" w:right="245" w:bottom="25" w:left="245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783E3" w14:textId="77777777" w:rsidR="000F4665" w:rsidRDefault="000F4665">
      <w:pPr>
        <w:spacing w:before="0" w:after="0"/>
      </w:pPr>
      <w:r>
        <w:separator/>
      </w:r>
    </w:p>
  </w:endnote>
  <w:endnote w:type="continuationSeparator" w:id="0">
    <w:p w14:paraId="2B157C49" w14:textId="77777777" w:rsidR="000F4665" w:rsidRDefault="000F46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96745" w14:textId="77777777" w:rsidR="000F4665" w:rsidRDefault="000F4665">
      <w:pPr>
        <w:spacing w:before="0" w:after="0"/>
      </w:pPr>
      <w:r>
        <w:separator/>
      </w:r>
    </w:p>
  </w:footnote>
  <w:footnote w:type="continuationSeparator" w:id="0">
    <w:p w14:paraId="046AE707" w14:textId="77777777" w:rsidR="000F4665" w:rsidRDefault="000F466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8/31/2017"/>
    <w:docVar w:name="MonthStart" w:val="8/1/2017"/>
    <w:docVar w:name="ShowDynamicGuides" w:val="1"/>
    <w:docVar w:name="ShowMarginGuides" w:val="0"/>
    <w:docVar w:name="ShowOutlines" w:val="0"/>
    <w:docVar w:name="ShowStaticGuides" w:val="0"/>
  </w:docVars>
  <w:rsids>
    <w:rsidRoot w:val="00A014EB"/>
    <w:rsid w:val="00004C41"/>
    <w:rsid w:val="00013CD4"/>
    <w:rsid w:val="000475B6"/>
    <w:rsid w:val="000525AD"/>
    <w:rsid w:val="000764B1"/>
    <w:rsid w:val="000935AE"/>
    <w:rsid w:val="000C2391"/>
    <w:rsid w:val="000D5B6D"/>
    <w:rsid w:val="000F4665"/>
    <w:rsid w:val="000F6ECA"/>
    <w:rsid w:val="0012090E"/>
    <w:rsid w:val="00154737"/>
    <w:rsid w:val="001600DE"/>
    <w:rsid w:val="0017184D"/>
    <w:rsid w:val="001829D6"/>
    <w:rsid w:val="00186597"/>
    <w:rsid w:val="001A33E3"/>
    <w:rsid w:val="001D0C76"/>
    <w:rsid w:val="001F0996"/>
    <w:rsid w:val="001F25C0"/>
    <w:rsid w:val="00206087"/>
    <w:rsid w:val="002125D0"/>
    <w:rsid w:val="00216CC3"/>
    <w:rsid w:val="00232E20"/>
    <w:rsid w:val="002553EA"/>
    <w:rsid w:val="00274AE1"/>
    <w:rsid w:val="00284DE5"/>
    <w:rsid w:val="00290A37"/>
    <w:rsid w:val="0029162F"/>
    <w:rsid w:val="002A310D"/>
    <w:rsid w:val="002C19EF"/>
    <w:rsid w:val="002C1A65"/>
    <w:rsid w:val="002D57D4"/>
    <w:rsid w:val="002E24EC"/>
    <w:rsid w:val="002E3B21"/>
    <w:rsid w:val="002E4FA9"/>
    <w:rsid w:val="00300148"/>
    <w:rsid w:val="00300DCF"/>
    <w:rsid w:val="00321F7B"/>
    <w:rsid w:val="003262BD"/>
    <w:rsid w:val="003350B7"/>
    <w:rsid w:val="00344E5B"/>
    <w:rsid w:val="0036511B"/>
    <w:rsid w:val="00377D5D"/>
    <w:rsid w:val="003B5BD0"/>
    <w:rsid w:val="003C4289"/>
    <w:rsid w:val="003D21B2"/>
    <w:rsid w:val="003E48AD"/>
    <w:rsid w:val="003F5885"/>
    <w:rsid w:val="004158D7"/>
    <w:rsid w:val="004212DF"/>
    <w:rsid w:val="0043571F"/>
    <w:rsid w:val="00457859"/>
    <w:rsid w:val="00482089"/>
    <w:rsid w:val="004850BC"/>
    <w:rsid w:val="00485E77"/>
    <w:rsid w:val="00490CB0"/>
    <w:rsid w:val="00491977"/>
    <w:rsid w:val="004C1B54"/>
    <w:rsid w:val="004D2DF0"/>
    <w:rsid w:val="004D4313"/>
    <w:rsid w:val="004F0D09"/>
    <w:rsid w:val="004F2898"/>
    <w:rsid w:val="004F65C1"/>
    <w:rsid w:val="00522B27"/>
    <w:rsid w:val="00527863"/>
    <w:rsid w:val="005546C4"/>
    <w:rsid w:val="00562EC9"/>
    <w:rsid w:val="00577061"/>
    <w:rsid w:val="00583EFF"/>
    <w:rsid w:val="005C723D"/>
    <w:rsid w:val="006116BD"/>
    <w:rsid w:val="0064327B"/>
    <w:rsid w:val="00644669"/>
    <w:rsid w:val="00661028"/>
    <w:rsid w:val="00674B78"/>
    <w:rsid w:val="00676A91"/>
    <w:rsid w:val="00683AD2"/>
    <w:rsid w:val="006864E9"/>
    <w:rsid w:val="006B1582"/>
    <w:rsid w:val="006B37D9"/>
    <w:rsid w:val="006B6A41"/>
    <w:rsid w:val="006C7486"/>
    <w:rsid w:val="006D7932"/>
    <w:rsid w:val="006E2176"/>
    <w:rsid w:val="00716075"/>
    <w:rsid w:val="0073191D"/>
    <w:rsid w:val="00783BFC"/>
    <w:rsid w:val="00786657"/>
    <w:rsid w:val="00787509"/>
    <w:rsid w:val="0079441C"/>
    <w:rsid w:val="007B26C8"/>
    <w:rsid w:val="007B62C1"/>
    <w:rsid w:val="007B703F"/>
    <w:rsid w:val="007D35E9"/>
    <w:rsid w:val="0081589D"/>
    <w:rsid w:val="00830341"/>
    <w:rsid w:val="00832B76"/>
    <w:rsid w:val="00846997"/>
    <w:rsid w:val="00851A80"/>
    <w:rsid w:val="008660A6"/>
    <w:rsid w:val="008700D4"/>
    <w:rsid w:val="00874CB4"/>
    <w:rsid w:val="00884B08"/>
    <w:rsid w:val="008C7E87"/>
    <w:rsid w:val="008E3747"/>
    <w:rsid w:val="008E78F7"/>
    <w:rsid w:val="00934F83"/>
    <w:rsid w:val="009358D0"/>
    <w:rsid w:val="00957621"/>
    <w:rsid w:val="009615D6"/>
    <w:rsid w:val="00977642"/>
    <w:rsid w:val="009A35D5"/>
    <w:rsid w:val="009B5111"/>
    <w:rsid w:val="009E7A69"/>
    <w:rsid w:val="00A014EB"/>
    <w:rsid w:val="00A14A85"/>
    <w:rsid w:val="00A31BB7"/>
    <w:rsid w:val="00A45866"/>
    <w:rsid w:val="00A50EF3"/>
    <w:rsid w:val="00A9066E"/>
    <w:rsid w:val="00AA17B5"/>
    <w:rsid w:val="00AA34A5"/>
    <w:rsid w:val="00AC0AB1"/>
    <w:rsid w:val="00AD3AEB"/>
    <w:rsid w:val="00AE7F00"/>
    <w:rsid w:val="00B05CE7"/>
    <w:rsid w:val="00B32340"/>
    <w:rsid w:val="00B4398C"/>
    <w:rsid w:val="00B521D7"/>
    <w:rsid w:val="00B54F90"/>
    <w:rsid w:val="00B64F7E"/>
    <w:rsid w:val="00B97253"/>
    <w:rsid w:val="00BA59AC"/>
    <w:rsid w:val="00BA7574"/>
    <w:rsid w:val="00BA7D6E"/>
    <w:rsid w:val="00BB6AB2"/>
    <w:rsid w:val="00BC6C33"/>
    <w:rsid w:val="00BD69AE"/>
    <w:rsid w:val="00BE127F"/>
    <w:rsid w:val="00C10908"/>
    <w:rsid w:val="00C20192"/>
    <w:rsid w:val="00C520B0"/>
    <w:rsid w:val="00C73D2B"/>
    <w:rsid w:val="00CA1653"/>
    <w:rsid w:val="00CA1B39"/>
    <w:rsid w:val="00CB4137"/>
    <w:rsid w:val="00CB54FA"/>
    <w:rsid w:val="00CC7022"/>
    <w:rsid w:val="00CE0899"/>
    <w:rsid w:val="00D20F6F"/>
    <w:rsid w:val="00D23205"/>
    <w:rsid w:val="00D40E09"/>
    <w:rsid w:val="00D40E40"/>
    <w:rsid w:val="00D9262A"/>
    <w:rsid w:val="00DA1D30"/>
    <w:rsid w:val="00DB4FCD"/>
    <w:rsid w:val="00DB6FB2"/>
    <w:rsid w:val="00DC2808"/>
    <w:rsid w:val="00DE3DAD"/>
    <w:rsid w:val="00DE5DFE"/>
    <w:rsid w:val="00E00FCA"/>
    <w:rsid w:val="00E01FE4"/>
    <w:rsid w:val="00E14211"/>
    <w:rsid w:val="00E2099A"/>
    <w:rsid w:val="00E42B69"/>
    <w:rsid w:val="00E42C6A"/>
    <w:rsid w:val="00E46534"/>
    <w:rsid w:val="00E5674E"/>
    <w:rsid w:val="00E56B42"/>
    <w:rsid w:val="00E70F21"/>
    <w:rsid w:val="00E770EC"/>
    <w:rsid w:val="00E913C8"/>
    <w:rsid w:val="00E941E6"/>
    <w:rsid w:val="00EA5E30"/>
    <w:rsid w:val="00EB36AE"/>
    <w:rsid w:val="00EC4865"/>
    <w:rsid w:val="00EC50EA"/>
    <w:rsid w:val="00ED623D"/>
    <w:rsid w:val="00EE2A94"/>
    <w:rsid w:val="00EF00AB"/>
    <w:rsid w:val="00F03E22"/>
    <w:rsid w:val="00F11D9F"/>
    <w:rsid w:val="00F15941"/>
    <w:rsid w:val="00F2688F"/>
    <w:rsid w:val="00F30107"/>
    <w:rsid w:val="00F3523D"/>
    <w:rsid w:val="00F50BF5"/>
    <w:rsid w:val="00F65EEE"/>
    <w:rsid w:val="00F91496"/>
    <w:rsid w:val="00FA2442"/>
    <w:rsid w:val="00FA7B45"/>
    <w:rsid w:val="00FC0635"/>
    <w:rsid w:val="00FC6CAB"/>
    <w:rsid w:val="00FD1F32"/>
    <w:rsid w:val="00FE54A4"/>
    <w:rsid w:val="00FF4207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A79E0F"/>
  <w15:docId w15:val="{92251F0E-330A-438F-BDDB-CA0CA7BAB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8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0B5294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0F6FC6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0F6FC6" w:themeColor="accent1" w:shadow="1"/>
        <w:left w:val="single" w:sz="2" w:space="10" w:color="0F6FC6" w:themeColor="accent1" w:shadow="1"/>
        <w:bottom w:val="single" w:sz="2" w:space="10" w:color="0F6FC6" w:themeColor="accent1" w:shadow="1"/>
        <w:right w:val="single" w:sz="2" w:space="10" w:color="0F6FC6" w:themeColor="accent1" w:shadow="1"/>
      </w:pBdr>
      <w:ind w:left="1152" w:right="1152"/>
    </w:pPr>
    <w:rPr>
      <w:i/>
      <w:iCs/>
      <w:color w:val="0F6FC6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90C5F6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290A37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A3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unhideWhenUsed/>
    <w:qFormat/>
    <w:rsid w:val="008E7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clipart.org/detail/210200/misc-bag-gift-box-wrapped" TargetMode="External"/><Relationship Id="rId18" Type="http://schemas.openxmlformats.org/officeDocument/2006/relationships/hyperlink" Target="http://flickr.com/photos/squeekphoto/5221106861" TargetMode="External"/><Relationship Id="rId26" Type="http://schemas.openxmlformats.org/officeDocument/2006/relationships/hyperlink" Target="https://wilesz.deviantart.com/art/After-The-World-Hot-Chocolate-697966249" TargetMode="External"/><Relationship Id="rId39" Type="http://schemas.openxmlformats.org/officeDocument/2006/relationships/hyperlink" Target="http://goldstein-goldstein.blogspot.co.uk/2011/12/miscellaneous-tidbits-5772-jg15.html" TargetMode="External"/><Relationship Id="rId21" Type="http://schemas.openxmlformats.org/officeDocument/2006/relationships/image" Target="media/image7.png&amp;ehk=RaA7eQR68BrM"/><Relationship Id="rId34" Type="http://schemas.openxmlformats.org/officeDocument/2006/relationships/image" Target="media/image13.png"/><Relationship Id="rId42" Type="http://schemas.openxmlformats.org/officeDocument/2006/relationships/hyperlink" Target="http://goldstein-goldstein.blogspot.co.uk/2011/12/miscellaneous-tidbits-5772-jg15.html" TargetMode="External"/><Relationship Id="rId47" Type="http://schemas.openxmlformats.org/officeDocument/2006/relationships/hyperlink" Target="http://www.melamakeup.com/2010/12/merry-christmas.html" TargetMode="External"/><Relationship Id="rId50" Type="http://schemas.openxmlformats.org/officeDocument/2006/relationships/hyperlink" Target="http://holidaydilemma.wikispaces.com/Kwanzaa" TargetMode="External"/><Relationship Id="rId55" Type="http://schemas.openxmlformats.org/officeDocument/2006/relationships/image" Target="media/image20.png&amp;ehk=HJve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blogforenglish3.blogspot.com/" TargetMode="External"/><Relationship Id="rId11" Type="http://schemas.openxmlformats.org/officeDocument/2006/relationships/hyperlink" Target="http://www.clipartfort.com/index.php?level=picture&amp;id=118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blogforenglish3.blogspot.com/" TargetMode="External"/><Relationship Id="rId37" Type="http://schemas.openxmlformats.org/officeDocument/2006/relationships/image" Target="media/image14.jpg&amp;ehk=1uAr5qIeV2NV87E15PtMAQ&amp;r=0&amp;pid=OfficeInsert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hyperlink" Target="http://mrsfry123.weebly.com/1/previous/2.html" TargetMode="External"/><Relationship Id="rId53" Type="http://schemas.openxmlformats.org/officeDocument/2006/relationships/hyperlink" Target="http://holidaydilemma.wikispaces.com/Kwanzaa" TargetMode="External"/><Relationship Id="rId58" Type="http://schemas.openxmlformats.org/officeDocument/2006/relationships/hyperlink" Target="https://creativecommons.org/licenses/by-nc-nd/3.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reativecommons.org/licenses/by-nc-nd/3.0/" TargetMode="External"/><Relationship Id="rId19" Type="http://schemas.openxmlformats.org/officeDocument/2006/relationships/image" Target="media/image6.jpg&amp;ehk="/><Relationship Id="rId14" Type="http://schemas.openxmlformats.org/officeDocument/2006/relationships/image" Target="media/image4.png"/><Relationship Id="rId22" Type="http://schemas.openxmlformats.org/officeDocument/2006/relationships/image" Target="media/image8.jpg&amp;ehk=qG2EisY5du0Xj4Dh12kIWQ&amp;r=0&amp;pid=OfficeInsert"/><Relationship Id="rId27" Type="http://schemas.openxmlformats.org/officeDocument/2006/relationships/image" Target="media/image11.gif&amp;ehk=fKMM5UlZb25HvKR7"/><Relationship Id="rId30" Type="http://schemas.openxmlformats.org/officeDocument/2006/relationships/hyperlink" Target="https://creativecommons.org/licenses/by-nc-sa/3.0/" TargetMode="External"/><Relationship Id="rId35" Type="http://schemas.microsoft.com/office/2007/relationships/hdphoto" Target="media/hdphoto2.wdp"/><Relationship Id="rId43" Type="http://schemas.openxmlformats.org/officeDocument/2006/relationships/hyperlink" Target="https://creativecommons.org/licenses/by-nc-nd/3.0/" TargetMode="External"/><Relationship Id="rId48" Type="http://schemas.openxmlformats.org/officeDocument/2006/relationships/image" Target="media/image18.png&amp;ehk=2z61OQdnhBxCu587Sv"/><Relationship Id="rId56" Type="http://schemas.openxmlformats.org/officeDocument/2006/relationships/hyperlink" Target="http://thegenealogysearch.blogspot.com/2012_01_01_archive.html" TargetMode="External"/><Relationship Id="rId8" Type="http://schemas.openxmlformats.org/officeDocument/2006/relationships/image" Target="media/image1.gif&amp;ehk=yroda1Hn4W2smzBKHm5PuA&amp;r=0&amp;pid=OfficeInsert"/><Relationship Id="rId51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33" Type="http://schemas.openxmlformats.org/officeDocument/2006/relationships/hyperlink" Target="https://creativecommons.org/licenses/by-nc-sa/3.0/" TargetMode="External"/><Relationship Id="rId38" Type="http://schemas.openxmlformats.org/officeDocument/2006/relationships/hyperlink" Target="http://goldstein-goldstein.blogspot.co.uk/2011/12/miscellaneous-tidbits-5772-jg15.html" TargetMode="External"/><Relationship Id="rId46" Type="http://schemas.openxmlformats.org/officeDocument/2006/relationships/image" Target="media/image17.gif"/><Relationship Id="rId59" Type="http://schemas.openxmlformats.org/officeDocument/2006/relationships/image" Target="media/image21.png"/><Relationship Id="rId20" Type="http://schemas.openxmlformats.org/officeDocument/2006/relationships/hyperlink" Target="http://american-voice.blogspot.com/2011/04/holiday-cards-and-christmas-cards-whats.html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s://creativecommons.org/licenses/by-sa/3.0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hello-son.blogspot.com/2011/12/call-299-plan.html" TargetMode="External"/><Relationship Id="rId23" Type="http://schemas.openxmlformats.org/officeDocument/2006/relationships/hyperlink" Target="http://saasmarketingstrategy.blogspot.com/" TargetMode="External"/><Relationship Id="rId28" Type="http://schemas.openxmlformats.org/officeDocument/2006/relationships/hyperlink" Target="http://blogforenglish3.blogspot.com/" TargetMode="External"/><Relationship Id="rId36" Type="http://schemas.openxmlformats.org/officeDocument/2006/relationships/hyperlink" Target="http://publicdomainpictures.net/view-image.php?image=32681&amp;jazyk=jp" TargetMode="External"/><Relationship Id="rId49" Type="http://schemas.openxmlformats.org/officeDocument/2006/relationships/hyperlink" Target="http://holidaydilemma.wikispaces.com/Kwanzaa" TargetMode="External"/><Relationship Id="rId57" Type="http://schemas.openxmlformats.org/officeDocument/2006/relationships/hyperlink" Target="http://thegenealogysearch.blogspot.com/2012_01_01_archive.htm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2.gif"/><Relationship Id="rId44" Type="http://schemas.openxmlformats.org/officeDocument/2006/relationships/image" Target="media/image16.jpg"/><Relationship Id="rId52" Type="http://schemas.openxmlformats.org/officeDocument/2006/relationships/image" Target="media/image19.png"/><Relationship Id="rId60" Type="http://schemas.openxmlformats.org/officeDocument/2006/relationships/hyperlink" Target="http://thegenealogysearch.blogspot.com/2012_01_01_archiv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olmar.wikispaces.com/Tears+of+water-+Snowflak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wendy\Desktop\calendar%202017.dot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5E189-64CA-47E4-B871-8B75BC2A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2017</Template>
  <TotalTime>115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chriswendy</dc:creator>
  <cp:keywords/>
  <dc:description/>
  <cp:lastModifiedBy>Wendy Nielsen</cp:lastModifiedBy>
  <cp:revision>4</cp:revision>
  <cp:lastPrinted>2018-11-19T16:22:00Z</cp:lastPrinted>
  <dcterms:created xsi:type="dcterms:W3CDTF">2019-10-30T18:17:00Z</dcterms:created>
  <dcterms:modified xsi:type="dcterms:W3CDTF">2019-12-05T13:07:00Z</dcterms:modified>
  <cp:category/>
</cp:coreProperties>
</file>